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49004" w14:textId="3F85A89F" w:rsidR="004F56B3" w:rsidRDefault="004F56B3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bookmarkStart w:id="0" w:name="_GoBack"/>
      <w:bookmarkEnd w:id="0"/>
    </w:p>
    <w:p w14:paraId="05A2AAF7" w14:textId="77777777" w:rsidR="004F56B3" w:rsidRDefault="004F56B3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</w:p>
    <w:p w14:paraId="4082EDFB" w14:textId="184C8E0E" w:rsidR="00DC099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p w14:paraId="4BF27F8F" w14:textId="31146DF0" w:rsidR="004F56B3" w:rsidRDefault="004F56B3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D5015D" w:rsidRPr="002C4C9E" w14:paraId="4903B5C8" w14:textId="77777777" w:rsidTr="004F56B3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  <w:vAlign w:val="center"/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0D07ACC" w14:textId="12AA21C0" w:rsidR="000F59E1" w:rsidRPr="00F5680E" w:rsidRDefault="000F59E1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</w:p>
        </w:tc>
      </w:tr>
      <w:tr w:rsidR="00B25533" w:rsidRPr="002C4C9E" w14:paraId="6B3373F0" w14:textId="77777777" w:rsidTr="004F56B3">
        <w:trPr>
          <w:trHeight w:val="557"/>
          <w:jc w:val="center"/>
        </w:trPr>
        <w:tc>
          <w:tcPr>
            <w:tcW w:w="567" w:type="dxa"/>
            <w:vAlign w:val="center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  <w:vAlign w:val="center"/>
          </w:tcPr>
          <w:p w14:paraId="70530195" w14:textId="2B2A6893" w:rsidR="00B25533" w:rsidRPr="00F679B4" w:rsidRDefault="00936026" w:rsidP="000F59E1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Welcome and information from Returning Officer</w:t>
            </w:r>
          </w:p>
        </w:tc>
        <w:tc>
          <w:tcPr>
            <w:tcW w:w="1005" w:type="dxa"/>
          </w:tcPr>
          <w:p w14:paraId="3B70A33F" w14:textId="23DD83B7" w:rsidR="00B25533" w:rsidRDefault="00B25533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7BC5156F" w14:textId="77777777" w:rsidTr="004F56B3">
        <w:trPr>
          <w:trHeight w:val="530"/>
          <w:jc w:val="center"/>
        </w:trPr>
        <w:tc>
          <w:tcPr>
            <w:tcW w:w="567" w:type="dxa"/>
            <w:vAlign w:val="center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31359E2F" w14:textId="29BB264B" w:rsidR="000F59E1" w:rsidRPr="00F679B4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Apologies</w:t>
            </w:r>
            <w:r w:rsidR="00DD6644" w:rsidRPr="00F679B4">
              <w:rPr>
                <w:rFonts w:asciiTheme="minorHAnsi" w:hAnsiTheme="minorHAnsi" w:cs="Arial"/>
                <w:sz w:val="28"/>
                <w:szCs w:val="28"/>
              </w:rPr>
              <w:t xml:space="preserve"> &amp; Declarations of Interest</w:t>
            </w:r>
          </w:p>
        </w:tc>
        <w:tc>
          <w:tcPr>
            <w:tcW w:w="1005" w:type="dxa"/>
          </w:tcPr>
          <w:p w14:paraId="71022EAA" w14:textId="0412C978" w:rsidR="000F59E1" w:rsidRPr="001739D2" w:rsidRDefault="000F59E1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3D3D93" w:rsidRPr="002C4C9E" w14:paraId="1BB8C680" w14:textId="77777777" w:rsidTr="004F56B3">
        <w:trPr>
          <w:trHeight w:val="530"/>
          <w:jc w:val="center"/>
        </w:trPr>
        <w:tc>
          <w:tcPr>
            <w:tcW w:w="567" w:type="dxa"/>
            <w:vAlign w:val="center"/>
          </w:tcPr>
          <w:p w14:paraId="0AE8FACB" w14:textId="1B90A2EC" w:rsidR="003D3D93" w:rsidRDefault="003D3D9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3.</w:t>
            </w:r>
          </w:p>
        </w:tc>
        <w:tc>
          <w:tcPr>
            <w:tcW w:w="7655" w:type="dxa"/>
            <w:vAlign w:val="center"/>
          </w:tcPr>
          <w:p w14:paraId="26E9E709" w14:textId="7B8AC7E4" w:rsidR="003D3D93" w:rsidRPr="00F679B4" w:rsidRDefault="003D3D93" w:rsidP="000F59E1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All about you (each member to introduce themselves and say a little bit about their background)</w:t>
            </w:r>
          </w:p>
        </w:tc>
        <w:tc>
          <w:tcPr>
            <w:tcW w:w="1005" w:type="dxa"/>
          </w:tcPr>
          <w:p w14:paraId="7650FAF7" w14:textId="77777777" w:rsidR="003D3D93" w:rsidRPr="001739D2" w:rsidRDefault="003D3D93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3855A00" w14:textId="77777777" w:rsidTr="004F56B3">
        <w:trPr>
          <w:trHeight w:val="539"/>
          <w:jc w:val="center"/>
        </w:trPr>
        <w:tc>
          <w:tcPr>
            <w:tcW w:w="567" w:type="dxa"/>
            <w:vAlign w:val="center"/>
          </w:tcPr>
          <w:p w14:paraId="52D42FE5" w14:textId="6A00BC3D" w:rsidR="000F59E1" w:rsidRPr="002C4C9E" w:rsidRDefault="003D3D9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313E45AD" w14:textId="0B70144E" w:rsidR="000F59E1" w:rsidRPr="00F679B4" w:rsidRDefault="00936026" w:rsidP="005A0645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Appointment of Chair and Vice Chair</w:t>
            </w:r>
          </w:p>
        </w:tc>
        <w:tc>
          <w:tcPr>
            <w:tcW w:w="1005" w:type="dxa"/>
          </w:tcPr>
          <w:p w14:paraId="3D03BD63" w14:textId="5FC7A6BB" w:rsidR="000F59E1" w:rsidRPr="001739D2" w:rsidRDefault="000F59E1" w:rsidP="000530E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2FBF6242" w14:textId="77777777" w:rsidTr="004F56B3">
        <w:trPr>
          <w:trHeight w:val="521"/>
          <w:jc w:val="center"/>
        </w:trPr>
        <w:tc>
          <w:tcPr>
            <w:tcW w:w="567" w:type="dxa"/>
            <w:vAlign w:val="center"/>
          </w:tcPr>
          <w:p w14:paraId="3DDAA670" w14:textId="434823B1" w:rsidR="000F59E1" w:rsidRPr="002C4C9E" w:rsidRDefault="003D3D9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2A0BC8F2" w14:textId="3D1CFE91" w:rsidR="00722868" w:rsidRPr="00F679B4" w:rsidRDefault="00936026" w:rsidP="00936026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Appointment of Secretary</w:t>
            </w:r>
          </w:p>
        </w:tc>
        <w:tc>
          <w:tcPr>
            <w:tcW w:w="1005" w:type="dxa"/>
          </w:tcPr>
          <w:p w14:paraId="31269218" w14:textId="09543F3C" w:rsidR="00612FD2" w:rsidRPr="001739D2" w:rsidRDefault="00612FD2" w:rsidP="0093602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785BFC" w:rsidRPr="002C4C9E" w14:paraId="7A45BDAF" w14:textId="77777777" w:rsidTr="004F56B3">
        <w:trPr>
          <w:trHeight w:val="530"/>
          <w:jc w:val="center"/>
        </w:trPr>
        <w:tc>
          <w:tcPr>
            <w:tcW w:w="567" w:type="dxa"/>
            <w:vAlign w:val="center"/>
          </w:tcPr>
          <w:p w14:paraId="7A24A311" w14:textId="03E0E8D5" w:rsidR="00785BFC" w:rsidRPr="002C4C9E" w:rsidRDefault="003D3D93" w:rsidP="009C3F8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785BFC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6A90C852" w14:textId="0BA60EA4" w:rsidR="00785BFC" w:rsidRPr="00F679B4" w:rsidRDefault="00936026" w:rsidP="00DF34D2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Appointment of Treasurer</w:t>
            </w:r>
          </w:p>
        </w:tc>
        <w:tc>
          <w:tcPr>
            <w:tcW w:w="1005" w:type="dxa"/>
          </w:tcPr>
          <w:p w14:paraId="4F61E973" w14:textId="000A9879" w:rsidR="00785BFC" w:rsidRPr="001739D2" w:rsidRDefault="00785BFC" w:rsidP="00785BFC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785BFC" w:rsidRPr="002C4C9E" w14:paraId="2A801D8B" w14:textId="77777777" w:rsidTr="004F56B3">
        <w:trPr>
          <w:trHeight w:val="530"/>
          <w:jc w:val="center"/>
        </w:trPr>
        <w:tc>
          <w:tcPr>
            <w:tcW w:w="567" w:type="dxa"/>
            <w:vAlign w:val="center"/>
          </w:tcPr>
          <w:p w14:paraId="48034572" w14:textId="46456D4B" w:rsidR="00785BFC" w:rsidRDefault="003D3D93" w:rsidP="009C3F8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936026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06FCE9F7" w14:textId="77777777" w:rsidR="00785BFC" w:rsidRPr="00F679B4" w:rsidRDefault="00936026" w:rsidP="00785BFC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Noting of minute of meeting in January 2020</w:t>
            </w:r>
            <w:r w:rsidR="004F56B3" w:rsidRPr="00F679B4">
              <w:rPr>
                <w:rFonts w:asciiTheme="minorHAnsi" w:hAnsiTheme="minorHAnsi" w:cs="Arial"/>
                <w:sz w:val="28"/>
                <w:szCs w:val="28"/>
              </w:rPr>
              <w:t xml:space="preserve"> (paper attached)</w:t>
            </w:r>
          </w:p>
          <w:p w14:paraId="408BF0BE" w14:textId="6097D683" w:rsidR="00B82A82" w:rsidRPr="00F679B4" w:rsidRDefault="00B82A82" w:rsidP="00F30E7F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Noting of minute of AGM in September 201</w:t>
            </w:r>
            <w:r w:rsidR="00F30E7F" w:rsidRPr="00F679B4">
              <w:rPr>
                <w:rFonts w:asciiTheme="minorHAnsi" w:hAnsiTheme="minorHAnsi" w:cs="Arial"/>
                <w:sz w:val="28"/>
                <w:szCs w:val="28"/>
              </w:rPr>
              <w:t>8</w:t>
            </w:r>
            <w:r w:rsidRPr="00F679B4">
              <w:rPr>
                <w:rFonts w:asciiTheme="minorHAnsi" w:hAnsiTheme="minorHAnsi" w:cs="Arial"/>
                <w:sz w:val="28"/>
                <w:szCs w:val="28"/>
              </w:rPr>
              <w:t xml:space="preserve"> (paper attached)</w:t>
            </w:r>
          </w:p>
        </w:tc>
        <w:tc>
          <w:tcPr>
            <w:tcW w:w="1005" w:type="dxa"/>
          </w:tcPr>
          <w:p w14:paraId="539F8A0E" w14:textId="31880BDC" w:rsidR="00785BFC" w:rsidRDefault="00785BFC" w:rsidP="00785BFC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 w:rsidTr="004F56B3">
        <w:trPr>
          <w:trHeight w:val="539"/>
          <w:jc w:val="center"/>
        </w:trPr>
        <w:tc>
          <w:tcPr>
            <w:tcW w:w="567" w:type="dxa"/>
            <w:vAlign w:val="center"/>
          </w:tcPr>
          <w:p w14:paraId="5C295903" w14:textId="48EDD9E1" w:rsidR="000F59E1" w:rsidRPr="002C4C9E" w:rsidRDefault="003D3D93" w:rsidP="006C0FC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3948BC87" w14:textId="25C49A2F" w:rsidR="000F59E1" w:rsidRPr="00F679B4" w:rsidRDefault="00936026" w:rsidP="000F59E1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Approval of Constitution</w:t>
            </w:r>
            <w:r w:rsidR="004F56B3" w:rsidRPr="00F679B4">
              <w:rPr>
                <w:rFonts w:asciiTheme="minorHAnsi" w:hAnsiTheme="minorHAnsi" w:cs="Arial"/>
                <w:sz w:val="28"/>
                <w:szCs w:val="28"/>
              </w:rPr>
              <w:t xml:space="preserve"> (paper attached)</w:t>
            </w:r>
          </w:p>
        </w:tc>
        <w:tc>
          <w:tcPr>
            <w:tcW w:w="1005" w:type="dxa"/>
          </w:tcPr>
          <w:p w14:paraId="36756B39" w14:textId="4B3BCFB7" w:rsidR="000F59E1" w:rsidRPr="001739D2" w:rsidRDefault="000F59E1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1C008A" w:rsidRPr="002C4C9E" w14:paraId="5BD44A88" w14:textId="77777777" w:rsidTr="004F56B3">
        <w:trPr>
          <w:trHeight w:val="611"/>
          <w:jc w:val="center"/>
        </w:trPr>
        <w:tc>
          <w:tcPr>
            <w:tcW w:w="567" w:type="dxa"/>
            <w:vAlign w:val="center"/>
          </w:tcPr>
          <w:p w14:paraId="360F6FF1" w14:textId="3EFC9424" w:rsidR="001C008A" w:rsidRDefault="003D3D93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</w:t>
            </w:r>
          </w:p>
        </w:tc>
        <w:tc>
          <w:tcPr>
            <w:tcW w:w="7655" w:type="dxa"/>
            <w:vAlign w:val="center"/>
          </w:tcPr>
          <w:p w14:paraId="09465076" w14:textId="5924A86E" w:rsidR="001C008A" w:rsidRPr="00F679B4" w:rsidRDefault="00936026" w:rsidP="00EF0D46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Approval of accounts for year end 31 March 2019</w:t>
            </w:r>
            <w:r w:rsidR="004F56B3" w:rsidRPr="00F679B4">
              <w:rPr>
                <w:rFonts w:asciiTheme="minorHAnsi" w:hAnsiTheme="minorHAnsi" w:cs="Arial"/>
                <w:sz w:val="28"/>
                <w:szCs w:val="28"/>
              </w:rPr>
              <w:t xml:space="preserve"> (paper attached)</w:t>
            </w:r>
          </w:p>
        </w:tc>
        <w:tc>
          <w:tcPr>
            <w:tcW w:w="1005" w:type="dxa"/>
          </w:tcPr>
          <w:p w14:paraId="69898586" w14:textId="509C69F5" w:rsidR="001C008A" w:rsidRDefault="001C008A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316AFA" w:rsidRPr="0013356F" w14:paraId="30592558" w14:textId="77777777" w:rsidTr="004F56B3">
        <w:trPr>
          <w:trHeight w:val="530"/>
          <w:jc w:val="center"/>
        </w:trPr>
        <w:tc>
          <w:tcPr>
            <w:tcW w:w="567" w:type="dxa"/>
            <w:vAlign w:val="center"/>
          </w:tcPr>
          <w:p w14:paraId="5AC959D0" w14:textId="156E2E8D" w:rsidR="00316AFA" w:rsidRDefault="003D3D93" w:rsidP="00854B5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10.</w:t>
            </w:r>
          </w:p>
        </w:tc>
        <w:tc>
          <w:tcPr>
            <w:tcW w:w="7655" w:type="dxa"/>
            <w:vAlign w:val="center"/>
          </w:tcPr>
          <w:p w14:paraId="798760D8" w14:textId="20E2F3E6" w:rsidR="00316AFA" w:rsidRPr="00F679B4" w:rsidRDefault="00936026" w:rsidP="00854B5F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Community Council Training</w:t>
            </w:r>
            <w:r w:rsidR="004F56B3" w:rsidRPr="00F679B4">
              <w:rPr>
                <w:rFonts w:asciiTheme="minorHAnsi" w:hAnsiTheme="minorHAnsi" w:cs="Arial"/>
                <w:sz w:val="28"/>
                <w:szCs w:val="28"/>
              </w:rPr>
              <w:t xml:space="preserve"> and Support</w:t>
            </w:r>
          </w:p>
        </w:tc>
        <w:tc>
          <w:tcPr>
            <w:tcW w:w="1005" w:type="dxa"/>
          </w:tcPr>
          <w:p w14:paraId="599B27F7" w14:textId="1B99CAFA" w:rsidR="00316AFA" w:rsidRDefault="00316AFA" w:rsidP="006C0FC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</w:tr>
      <w:tr w:rsidR="00D8236D" w:rsidRPr="002C4C9E" w14:paraId="3DE8AF52" w14:textId="77777777" w:rsidTr="004F56B3">
        <w:trPr>
          <w:trHeight w:val="369"/>
          <w:jc w:val="center"/>
        </w:trPr>
        <w:tc>
          <w:tcPr>
            <w:tcW w:w="567" w:type="dxa"/>
            <w:vAlign w:val="center"/>
          </w:tcPr>
          <w:p w14:paraId="65178D3B" w14:textId="329042B9" w:rsidR="00D8236D" w:rsidRPr="002C4C9E" w:rsidRDefault="003D3D93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6A8D9602" w14:textId="07C155F2" w:rsidR="005E242D" w:rsidRPr="00F679B4" w:rsidRDefault="00936026" w:rsidP="00936026">
            <w:pPr>
              <w:pStyle w:val="ListParagraph"/>
              <w:spacing w:before="40" w:after="40" w:line="260" w:lineRule="atLeast"/>
              <w:ind w:left="-44" w:firstLine="44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Establishment of Sub-Groups and any updates available regarding previous activities</w:t>
            </w:r>
          </w:p>
          <w:p w14:paraId="631DD2B8" w14:textId="0A29D57B" w:rsidR="00936026" w:rsidRPr="00F679B4" w:rsidRDefault="00936026" w:rsidP="00936026">
            <w:pPr>
              <w:pStyle w:val="ListParagraph"/>
              <w:spacing w:before="40" w:after="40" w:line="260" w:lineRule="atLeast"/>
              <w:ind w:left="-44" w:firstLine="44"/>
              <w:rPr>
                <w:rFonts w:asciiTheme="minorHAnsi" w:hAnsiTheme="minorHAnsi" w:cs="Arial"/>
                <w:sz w:val="28"/>
                <w:szCs w:val="28"/>
              </w:rPr>
            </w:pPr>
          </w:p>
          <w:p w14:paraId="01EF9419" w14:textId="021CE5A5" w:rsidR="00936026" w:rsidRPr="00F679B4" w:rsidRDefault="00936026" w:rsidP="0093602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 w:val="24"/>
                <w:szCs w:val="24"/>
              </w:rPr>
            </w:pPr>
            <w:r w:rsidRPr="00F679B4">
              <w:rPr>
                <w:rFonts w:asciiTheme="minorHAnsi" w:hAnsiTheme="minorHAnsi" w:cs="Arial"/>
                <w:sz w:val="24"/>
                <w:szCs w:val="24"/>
              </w:rPr>
              <w:t>Previous sub-groups - Environment, Projects, Events, Community Liaison, Governance, Communications, Finance and Development</w:t>
            </w:r>
          </w:p>
          <w:p w14:paraId="5391EBFF" w14:textId="72CFB30D" w:rsidR="005E242D" w:rsidRPr="00F679B4" w:rsidRDefault="00B05885" w:rsidP="00607B2C">
            <w:pPr>
              <w:spacing w:after="0" w:line="240" w:lineRule="auto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="Helvetica" w:hAnsi="Helvetica" w:cs="Helvetica"/>
                <w:color w:val="26282A"/>
                <w:sz w:val="28"/>
                <w:szCs w:val="28"/>
                <w:lang w:eastAsia="en-GB"/>
              </w:rPr>
              <w:t xml:space="preserve">                </w:t>
            </w:r>
          </w:p>
        </w:tc>
        <w:tc>
          <w:tcPr>
            <w:tcW w:w="1005" w:type="dxa"/>
          </w:tcPr>
          <w:p w14:paraId="20176E21" w14:textId="760C8CAB" w:rsidR="00D8236D" w:rsidRPr="001739D2" w:rsidRDefault="00D8236D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3D3D93" w:rsidRPr="002C4C9E" w14:paraId="48A5B353" w14:textId="77777777" w:rsidTr="004F56B3">
        <w:trPr>
          <w:trHeight w:val="369"/>
          <w:jc w:val="center"/>
        </w:trPr>
        <w:tc>
          <w:tcPr>
            <w:tcW w:w="567" w:type="dxa"/>
            <w:vAlign w:val="center"/>
          </w:tcPr>
          <w:p w14:paraId="712BE849" w14:textId="76BE4644" w:rsidR="003D3D93" w:rsidRDefault="003D3D93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12.</w:t>
            </w:r>
          </w:p>
        </w:tc>
        <w:tc>
          <w:tcPr>
            <w:tcW w:w="7655" w:type="dxa"/>
            <w:vAlign w:val="center"/>
          </w:tcPr>
          <w:p w14:paraId="3C7B2983" w14:textId="1D34DEC1" w:rsidR="003D3D93" w:rsidRPr="00F679B4" w:rsidRDefault="003D3D93" w:rsidP="00936026">
            <w:pPr>
              <w:pStyle w:val="ListParagraph"/>
              <w:spacing w:before="40" w:after="40" w:line="260" w:lineRule="atLeast"/>
              <w:ind w:left="-44" w:firstLine="44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>Financial Report</w:t>
            </w:r>
          </w:p>
        </w:tc>
        <w:tc>
          <w:tcPr>
            <w:tcW w:w="1005" w:type="dxa"/>
          </w:tcPr>
          <w:p w14:paraId="5BF45D21" w14:textId="77777777" w:rsidR="003D3D93" w:rsidRPr="001739D2" w:rsidRDefault="003D3D93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5022B3" w:rsidRPr="002C4C9E" w14:paraId="74799404" w14:textId="77777777" w:rsidTr="004F56B3">
        <w:trPr>
          <w:trHeight w:val="593"/>
          <w:jc w:val="center"/>
        </w:trPr>
        <w:tc>
          <w:tcPr>
            <w:tcW w:w="567" w:type="dxa"/>
            <w:vAlign w:val="center"/>
          </w:tcPr>
          <w:p w14:paraId="73365E9F" w14:textId="3F5E625D" w:rsidR="005022B3" w:rsidRPr="002C4C9E" w:rsidRDefault="003D3D93" w:rsidP="005079C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</w:t>
            </w:r>
            <w:r w:rsidR="005022B3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  <w:vAlign w:val="center"/>
          </w:tcPr>
          <w:p w14:paraId="07D8F0D4" w14:textId="61634572" w:rsidR="005022B3" w:rsidRPr="00F679B4" w:rsidRDefault="004F56B3" w:rsidP="005079C4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 xml:space="preserve">Information from </w:t>
            </w:r>
            <w:r w:rsidR="005022B3" w:rsidRPr="00F679B4">
              <w:rPr>
                <w:rFonts w:asciiTheme="minorHAnsi" w:hAnsiTheme="minorHAnsi" w:cs="Arial"/>
                <w:sz w:val="28"/>
                <w:szCs w:val="28"/>
              </w:rPr>
              <w:t>Ward 13 Councillors’ Reports / Updates</w:t>
            </w:r>
          </w:p>
        </w:tc>
        <w:tc>
          <w:tcPr>
            <w:tcW w:w="1005" w:type="dxa"/>
          </w:tcPr>
          <w:p w14:paraId="289B9A42" w14:textId="5A7D70A2" w:rsidR="005022B3" w:rsidRPr="001739D2" w:rsidRDefault="005022B3" w:rsidP="006C0FC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054368" w:rsidRPr="002C4C9E" w14:paraId="285BCB31" w14:textId="77777777" w:rsidTr="004F56B3">
        <w:trPr>
          <w:trHeight w:val="530"/>
          <w:jc w:val="center"/>
        </w:trPr>
        <w:tc>
          <w:tcPr>
            <w:tcW w:w="567" w:type="dxa"/>
          </w:tcPr>
          <w:p w14:paraId="031DEFD8" w14:textId="2F94B24C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vAlign w:val="center"/>
          </w:tcPr>
          <w:p w14:paraId="2E86F1C2" w14:textId="3DB385E3" w:rsidR="00054368" w:rsidRPr="00F679B4" w:rsidRDefault="00054368" w:rsidP="00280999">
            <w:pPr>
              <w:spacing w:before="40" w:after="40" w:line="260" w:lineRule="atLeast"/>
              <w:rPr>
                <w:rFonts w:asciiTheme="minorHAnsi" w:hAnsiTheme="minorHAnsi" w:cs="Arial"/>
                <w:sz w:val="28"/>
                <w:szCs w:val="28"/>
              </w:rPr>
            </w:pPr>
            <w:r w:rsidRPr="00F679B4">
              <w:rPr>
                <w:rFonts w:asciiTheme="minorHAnsi" w:hAnsiTheme="minorHAnsi" w:cs="Arial"/>
                <w:sz w:val="28"/>
                <w:szCs w:val="28"/>
              </w:rPr>
              <w:t xml:space="preserve">Date of next meeting: </w:t>
            </w:r>
          </w:p>
        </w:tc>
        <w:tc>
          <w:tcPr>
            <w:tcW w:w="1005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3426D1F2" w14:textId="65DD9882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01309610" w14:textId="3FF98754" w:rsidR="00B82A82" w:rsidRDefault="00B82A82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62C97F1A" w14:textId="0DCADF7D" w:rsidR="00B82A82" w:rsidRDefault="00B82A82" w:rsidP="00C749A0">
      <w:pPr>
        <w:spacing w:after="0" w:line="240" w:lineRule="atLeas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Any queries about this meeting should be sent to Alison Cumming alison.cumming@aberdeenshire.gov.uk</w:t>
      </w:r>
    </w:p>
    <w:sectPr w:rsidR="00B82A82" w:rsidSect="000F59E1">
      <w:headerReference w:type="default" r:id="rId8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A2508" w14:textId="77777777" w:rsidR="00D75EA0" w:rsidRDefault="00D75EA0" w:rsidP="000F59E1">
      <w:pPr>
        <w:spacing w:after="0" w:line="240" w:lineRule="auto"/>
      </w:pPr>
      <w:r>
        <w:separator/>
      </w:r>
    </w:p>
  </w:endnote>
  <w:endnote w:type="continuationSeparator" w:id="0">
    <w:p w14:paraId="623FBAF6" w14:textId="77777777" w:rsidR="00D75EA0" w:rsidRDefault="00D75EA0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F8127E" w14:textId="77777777" w:rsidR="00D75EA0" w:rsidRDefault="00D75EA0" w:rsidP="000F59E1">
      <w:pPr>
        <w:spacing w:after="0" w:line="240" w:lineRule="auto"/>
      </w:pPr>
      <w:r>
        <w:separator/>
      </w:r>
    </w:p>
  </w:footnote>
  <w:footnote w:type="continuationSeparator" w:id="0">
    <w:p w14:paraId="2E379343" w14:textId="77777777" w:rsidR="00D75EA0" w:rsidRDefault="00D75EA0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23E5FF74" w14:textId="77777777" w:rsidR="00936026" w:rsidRDefault="00936026" w:rsidP="00936026">
          <w:pPr>
            <w:spacing w:after="120" w:line="240" w:lineRule="atLeast"/>
            <w:jc w:val="center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>ANNUAL GENERAL</w:t>
          </w:r>
          <w:r w:rsidR="00824427"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 Meeting</w:t>
          </w:r>
        </w:p>
        <w:p w14:paraId="0A979E75" w14:textId="5DBE0AAD" w:rsidR="00824427" w:rsidRPr="00DF5AF8" w:rsidRDefault="00824427" w:rsidP="00936026">
          <w:pPr>
            <w:spacing w:after="120" w:line="240" w:lineRule="atLeast"/>
            <w:jc w:val="center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Thursday</w:t>
          </w:r>
          <w:r w:rsidR="0093602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5033B3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</w:t>
          </w:r>
          <w:r w:rsidR="0093602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2</w:t>
          </w:r>
          <w:r w:rsidR="001C008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th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93602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March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</w:t>
          </w:r>
          <w:r w:rsidR="0093602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20 at 7pm</w:t>
          </w:r>
        </w:p>
        <w:p w14:paraId="75A6A4F0" w14:textId="77777777" w:rsidR="00824427" w:rsidRPr="00DF5AF8" w:rsidRDefault="00824427" w:rsidP="00936026">
          <w:pPr>
            <w:spacing w:after="120" w:line="240" w:lineRule="atLeast"/>
            <w:jc w:val="center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731DB"/>
    <w:multiLevelType w:val="hybridMultilevel"/>
    <w:tmpl w:val="1AEAE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C23C28"/>
    <w:multiLevelType w:val="hybridMultilevel"/>
    <w:tmpl w:val="4058C6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67590016"/>
    <w:multiLevelType w:val="hybridMultilevel"/>
    <w:tmpl w:val="614658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3F5DF5"/>
    <w:multiLevelType w:val="hybridMultilevel"/>
    <w:tmpl w:val="1D06B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2"/>
  </w:num>
  <w:num w:numId="5">
    <w:abstractNumId w:val="1"/>
  </w:num>
  <w:num w:numId="6">
    <w:abstractNumId w:val="24"/>
  </w:num>
  <w:num w:numId="7">
    <w:abstractNumId w:val="10"/>
  </w:num>
  <w:num w:numId="8">
    <w:abstractNumId w:val="19"/>
  </w:num>
  <w:num w:numId="9">
    <w:abstractNumId w:val="17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6"/>
  </w:num>
  <w:num w:numId="18">
    <w:abstractNumId w:val="11"/>
  </w:num>
  <w:num w:numId="19">
    <w:abstractNumId w:val="18"/>
  </w:num>
  <w:num w:numId="20">
    <w:abstractNumId w:val="4"/>
  </w:num>
  <w:num w:numId="21">
    <w:abstractNumId w:val="3"/>
  </w:num>
  <w:num w:numId="22">
    <w:abstractNumId w:val="15"/>
  </w:num>
  <w:num w:numId="23">
    <w:abstractNumId w:val="6"/>
  </w:num>
  <w:num w:numId="24">
    <w:abstractNumId w:val="14"/>
  </w:num>
  <w:num w:numId="25">
    <w:abstractNumId w:val="27"/>
  </w:num>
  <w:num w:numId="26">
    <w:abstractNumId w:val="23"/>
  </w:num>
  <w:num w:numId="27">
    <w:abstractNumId w:val="16"/>
  </w:num>
  <w:num w:numId="28">
    <w:abstractNumId w:val="12"/>
  </w:num>
  <w:num w:numId="29">
    <w:abstractNumId w:val="21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152D"/>
    <w:rsid w:val="00036648"/>
    <w:rsid w:val="00043F4F"/>
    <w:rsid w:val="000441B6"/>
    <w:rsid w:val="0004604A"/>
    <w:rsid w:val="00050CD4"/>
    <w:rsid w:val="000519F0"/>
    <w:rsid w:val="000530EF"/>
    <w:rsid w:val="00054368"/>
    <w:rsid w:val="00064540"/>
    <w:rsid w:val="00071A32"/>
    <w:rsid w:val="00074665"/>
    <w:rsid w:val="00077BC9"/>
    <w:rsid w:val="0008441A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C544A"/>
    <w:rsid w:val="000D160D"/>
    <w:rsid w:val="000D1BF8"/>
    <w:rsid w:val="000E15F6"/>
    <w:rsid w:val="000E37C0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356F"/>
    <w:rsid w:val="001346D0"/>
    <w:rsid w:val="00134DE5"/>
    <w:rsid w:val="0013597B"/>
    <w:rsid w:val="00135B02"/>
    <w:rsid w:val="00137369"/>
    <w:rsid w:val="0014505A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91B7C"/>
    <w:rsid w:val="001A17C0"/>
    <w:rsid w:val="001A5821"/>
    <w:rsid w:val="001B4374"/>
    <w:rsid w:val="001C008A"/>
    <w:rsid w:val="001D3503"/>
    <w:rsid w:val="001D5FD0"/>
    <w:rsid w:val="001E0473"/>
    <w:rsid w:val="001E64CF"/>
    <w:rsid w:val="00204F9F"/>
    <w:rsid w:val="00207F88"/>
    <w:rsid w:val="0021109E"/>
    <w:rsid w:val="00211E18"/>
    <w:rsid w:val="00225DE5"/>
    <w:rsid w:val="00230917"/>
    <w:rsid w:val="002529A4"/>
    <w:rsid w:val="00254078"/>
    <w:rsid w:val="0026204A"/>
    <w:rsid w:val="002700BC"/>
    <w:rsid w:val="0027222D"/>
    <w:rsid w:val="002748CB"/>
    <w:rsid w:val="00276BFF"/>
    <w:rsid w:val="00280999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16AFA"/>
    <w:rsid w:val="003211FB"/>
    <w:rsid w:val="003216DE"/>
    <w:rsid w:val="00321868"/>
    <w:rsid w:val="00322B69"/>
    <w:rsid w:val="00324A17"/>
    <w:rsid w:val="003258FD"/>
    <w:rsid w:val="00327014"/>
    <w:rsid w:val="003279BC"/>
    <w:rsid w:val="00352D14"/>
    <w:rsid w:val="00357F7C"/>
    <w:rsid w:val="00362824"/>
    <w:rsid w:val="00363C67"/>
    <w:rsid w:val="00376253"/>
    <w:rsid w:val="00377D89"/>
    <w:rsid w:val="0038186D"/>
    <w:rsid w:val="0038189D"/>
    <w:rsid w:val="003843A4"/>
    <w:rsid w:val="00386511"/>
    <w:rsid w:val="003A1393"/>
    <w:rsid w:val="003A1A00"/>
    <w:rsid w:val="003A3BA7"/>
    <w:rsid w:val="003A5BBB"/>
    <w:rsid w:val="003A6C3D"/>
    <w:rsid w:val="003B1CC7"/>
    <w:rsid w:val="003B2EA8"/>
    <w:rsid w:val="003C20D2"/>
    <w:rsid w:val="003C3201"/>
    <w:rsid w:val="003C3F95"/>
    <w:rsid w:val="003D04D9"/>
    <w:rsid w:val="003D3D93"/>
    <w:rsid w:val="003D3EF7"/>
    <w:rsid w:val="003E2CE4"/>
    <w:rsid w:val="003E7CE4"/>
    <w:rsid w:val="003F465E"/>
    <w:rsid w:val="003F6ADE"/>
    <w:rsid w:val="004014E1"/>
    <w:rsid w:val="00404E87"/>
    <w:rsid w:val="00410F8F"/>
    <w:rsid w:val="0041401E"/>
    <w:rsid w:val="004242C6"/>
    <w:rsid w:val="00426403"/>
    <w:rsid w:val="00430EC6"/>
    <w:rsid w:val="004326EF"/>
    <w:rsid w:val="0043300F"/>
    <w:rsid w:val="00440095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778A5"/>
    <w:rsid w:val="00485AC3"/>
    <w:rsid w:val="0049063B"/>
    <w:rsid w:val="00496D37"/>
    <w:rsid w:val="004A14CB"/>
    <w:rsid w:val="004A2C7F"/>
    <w:rsid w:val="004A3D41"/>
    <w:rsid w:val="004A7E87"/>
    <w:rsid w:val="004C3E6F"/>
    <w:rsid w:val="004C6C46"/>
    <w:rsid w:val="004E0386"/>
    <w:rsid w:val="004E5309"/>
    <w:rsid w:val="004E5B6B"/>
    <w:rsid w:val="004F0E5B"/>
    <w:rsid w:val="004F56B3"/>
    <w:rsid w:val="004F6694"/>
    <w:rsid w:val="004F691B"/>
    <w:rsid w:val="004F6FDF"/>
    <w:rsid w:val="00500676"/>
    <w:rsid w:val="0050215E"/>
    <w:rsid w:val="005022B3"/>
    <w:rsid w:val="00502EAA"/>
    <w:rsid w:val="005033B3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5C39"/>
    <w:rsid w:val="0058612E"/>
    <w:rsid w:val="00586FF3"/>
    <w:rsid w:val="00592858"/>
    <w:rsid w:val="00593217"/>
    <w:rsid w:val="00593BD5"/>
    <w:rsid w:val="00597CD8"/>
    <w:rsid w:val="005A0645"/>
    <w:rsid w:val="005A1A22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242D"/>
    <w:rsid w:val="005E630C"/>
    <w:rsid w:val="005F21BA"/>
    <w:rsid w:val="00600427"/>
    <w:rsid w:val="006074A0"/>
    <w:rsid w:val="00607B2C"/>
    <w:rsid w:val="00612FD2"/>
    <w:rsid w:val="006172D3"/>
    <w:rsid w:val="00624BDB"/>
    <w:rsid w:val="00637650"/>
    <w:rsid w:val="00643DB0"/>
    <w:rsid w:val="006456A0"/>
    <w:rsid w:val="0064749F"/>
    <w:rsid w:val="006510C0"/>
    <w:rsid w:val="006518F2"/>
    <w:rsid w:val="0065262A"/>
    <w:rsid w:val="00654365"/>
    <w:rsid w:val="00663395"/>
    <w:rsid w:val="0066546F"/>
    <w:rsid w:val="00666FA6"/>
    <w:rsid w:val="00676EED"/>
    <w:rsid w:val="006834AB"/>
    <w:rsid w:val="00692AA8"/>
    <w:rsid w:val="006A1472"/>
    <w:rsid w:val="006A163A"/>
    <w:rsid w:val="006A29D5"/>
    <w:rsid w:val="006A4B78"/>
    <w:rsid w:val="006A7A91"/>
    <w:rsid w:val="006B6D95"/>
    <w:rsid w:val="006B79F9"/>
    <w:rsid w:val="006C0FC9"/>
    <w:rsid w:val="006C1F87"/>
    <w:rsid w:val="006C5BD0"/>
    <w:rsid w:val="006D0D35"/>
    <w:rsid w:val="006D12A1"/>
    <w:rsid w:val="006D2082"/>
    <w:rsid w:val="006D2D71"/>
    <w:rsid w:val="006D5C7E"/>
    <w:rsid w:val="006D637C"/>
    <w:rsid w:val="006E08A3"/>
    <w:rsid w:val="006E1BDD"/>
    <w:rsid w:val="006E4357"/>
    <w:rsid w:val="006E7CFB"/>
    <w:rsid w:val="006F0328"/>
    <w:rsid w:val="006F4EDC"/>
    <w:rsid w:val="006F7F25"/>
    <w:rsid w:val="007005A4"/>
    <w:rsid w:val="00701092"/>
    <w:rsid w:val="00705A5F"/>
    <w:rsid w:val="00711AC6"/>
    <w:rsid w:val="00712B30"/>
    <w:rsid w:val="00715413"/>
    <w:rsid w:val="00716BDB"/>
    <w:rsid w:val="00722868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BF6"/>
    <w:rsid w:val="00785BFC"/>
    <w:rsid w:val="00797A99"/>
    <w:rsid w:val="007B1F42"/>
    <w:rsid w:val="007B6792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82FF5"/>
    <w:rsid w:val="00890033"/>
    <w:rsid w:val="00891984"/>
    <w:rsid w:val="008A2C84"/>
    <w:rsid w:val="008A4530"/>
    <w:rsid w:val="008B3A31"/>
    <w:rsid w:val="008B63BF"/>
    <w:rsid w:val="008C2200"/>
    <w:rsid w:val="008D34F2"/>
    <w:rsid w:val="008D5B0A"/>
    <w:rsid w:val="008E0B6F"/>
    <w:rsid w:val="008E4BA4"/>
    <w:rsid w:val="008F1894"/>
    <w:rsid w:val="008F26F6"/>
    <w:rsid w:val="00913920"/>
    <w:rsid w:val="009163F9"/>
    <w:rsid w:val="009268B4"/>
    <w:rsid w:val="00932981"/>
    <w:rsid w:val="00936026"/>
    <w:rsid w:val="00937269"/>
    <w:rsid w:val="009372A3"/>
    <w:rsid w:val="009402E4"/>
    <w:rsid w:val="00944A68"/>
    <w:rsid w:val="00945EB7"/>
    <w:rsid w:val="00951FC2"/>
    <w:rsid w:val="009530E9"/>
    <w:rsid w:val="009547DD"/>
    <w:rsid w:val="00960478"/>
    <w:rsid w:val="00964ECA"/>
    <w:rsid w:val="009678D4"/>
    <w:rsid w:val="00967DA3"/>
    <w:rsid w:val="009721B8"/>
    <w:rsid w:val="00980E77"/>
    <w:rsid w:val="00983FF0"/>
    <w:rsid w:val="0099138B"/>
    <w:rsid w:val="00992489"/>
    <w:rsid w:val="0099383E"/>
    <w:rsid w:val="009A0473"/>
    <w:rsid w:val="009A4B16"/>
    <w:rsid w:val="009B2C6B"/>
    <w:rsid w:val="009B3445"/>
    <w:rsid w:val="009B3878"/>
    <w:rsid w:val="009C3B6D"/>
    <w:rsid w:val="009C5FB5"/>
    <w:rsid w:val="009D4871"/>
    <w:rsid w:val="009D4D2A"/>
    <w:rsid w:val="009D63BC"/>
    <w:rsid w:val="009E0FC9"/>
    <w:rsid w:val="009F63C2"/>
    <w:rsid w:val="009F7FBF"/>
    <w:rsid w:val="00A05074"/>
    <w:rsid w:val="00A07528"/>
    <w:rsid w:val="00A17A52"/>
    <w:rsid w:val="00A17A76"/>
    <w:rsid w:val="00A204A2"/>
    <w:rsid w:val="00A25F41"/>
    <w:rsid w:val="00A31F82"/>
    <w:rsid w:val="00A35852"/>
    <w:rsid w:val="00A3767E"/>
    <w:rsid w:val="00A50795"/>
    <w:rsid w:val="00A6125F"/>
    <w:rsid w:val="00A61606"/>
    <w:rsid w:val="00A63159"/>
    <w:rsid w:val="00A65748"/>
    <w:rsid w:val="00A708F9"/>
    <w:rsid w:val="00A717DC"/>
    <w:rsid w:val="00A7194B"/>
    <w:rsid w:val="00A746F8"/>
    <w:rsid w:val="00A85F83"/>
    <w:rsid w:val="00A865B2"/>
    <w:rsid w:val="00A907AA"/>
    <w:rsid w:val="00A919F3"/>
    <w:rsid w:val="00A93A31"/>
    <w:rsid w:val="00AA44C0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5885"/>
    <w:rsid w:val="00B07F76"/>
    <w:rsid w:val="00B11000"/>
    <w:rsid w:val="00B222C6"/>
    <w:rsid w:val="00B22945"/>
    <w:rsid w:val="00B25533"/>
    <w:rsid w:val="00B3084D"/>
    <w:rsid w:val="00B32120"/>
    <w:rsid w:val="00B35F3E"/>
    <w:rsid w:val="00B40BBC"/>
    <w:rsid w:val="00B461F7"/>
    <w:rsid w:val="00B6691E"/>
    <w:rsid w:val="00B6740A"/>
    <w:rsid w:val="00B737C2"/>
    <w:rsid w:val="00B82A82"/>
    <w:rsid w:val="00B82B62"/>
    <w:rsid w:val="00B87336"/>
    <w:rsid w:val="00BA5150"/>
    <w:rsid w:val="00BA7325"/>
    <w:rsid w:val="00BB201C"/>
    <w:rsid w:val="00BB2EA8"/>
    <w:rsid w:val="00BB44CC"/>
    <w:rsid w:val="00BB699C"/>
    <w:rsid w:val="00BC2E4B"/>
    <w:rsid w:val="00BC3FF1"/>
    <w:rsid w:val="00BD612C"/>
    <w:rsid w:val="00BD6F90"/>
    <w:rsid w:val="00BE1F2F"/>
    <w:rsid w:val="00BF3E0B"/>
    <w:rsid w:val="00BF5D35"/>
    <w:rsid w:val="00BF7848"/>
    <w:rsid w:val="00C0284F"/>
    <w:rsid w:val="00C06AD6"/>
    <w:rsid w:val="00C06BCC"/>
    <w:rsid w:val="00C06FD2"/>
    <w:rsid w:val="00C103BD"/>
    <w:rsid w:val="00C14E63"/>
    <w:rsid w:val="00C1705B"/>
    <w:rsid w:val="00C17CF3"/>
    <w:rsid w:val="00C25E99"/>
    <w:rsid w:val="00C27A4B"/>
    <w:rsid w:val="00C33070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07A5"/>
    <w:rsid w:val="00CA5702"/>
    <w:rsid w:val="00CB0760"/>
    <w:rsid w:val="00CC14DF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05175"/>
    <w:rsid w:val="00D1303B"/>
    <w:rsid w:val="00D158E0"/>
    <w:rsid w:val="00D27807"/>
    <w:rsid w:val="00D31C76"/>
    <w:rsid w:val="00D337DF"/>
    <w:rsid w:val="00D468AA"/>
    <w:rsid w:val="00D5015D"/>
    <w:rsid w:val="00D50596"/>
    <w:rsid w:val="00D53055"/>
    <w:rsid w:val="00D62BE9"/>
    <w:rsid w:val="00D744CF"/>
    <w:rsid w:val="00D74FB1"/>
    <w:rsid w:val="00D75EA0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644"/>
    <w:rsid w:val="00DD6B50"/>
    <w:rsid w:val="00DE4126"/>
    <w:rsid w:val="00DE6340"/>
    <w:rsid w:val="00DF08B9"/>
    <w:rsid w:val="00DF11A4"/>
    <w:rsid w:val="00DF2FB7"/>
    <w:rsid w:val="00DF34D2"/>
    <w:rsid w:val="00DF4624"/>
    <w:rsid w:val="00DF5AF8"/>
    <w:rsid w:val="00E046F8"/>
    <w:rsid w:val="00E04C03"/>
    <w:rsid w:val="00E10F0B"/>
    <w:rsid w:val="00E13964"/>
    <w:rsid w:val="00E139B8"/>
    <w:rsid w:val="00E16A52"/>
    <w:rsid w:val="00E21E6F"/>
    <w:rsid w:val="00E2463E"/>
    <w:rsid w:val="00E353E2"/>
    <w:rsid w:val="00E35B53"/>
    <w:rsid w:val="00E42F8B"/>
    <w:rsid w:val="00E5062A"/>
    <w:rsid w:val="00E50738"/>
    <w:rsid w:val="00E51C12"/>
    <w:rsid w:val="00E54BCE"/>
    <w:rsid w:val="00E56968"/>
    <w:rsid w:val="00E67042"/>
    <w:rsid w:val="00E715C1"/>
    <w:rsid w:val="00E755C8"/>
    <w:rsid w:val="00E901EA"/>
    <w:rsid w:val="00E9243C"/>
    <w:rsid w:val="00EA1464"/>
    <w:rsid w:val="00EA73F6"/>
    <w:rsid w:val="00EC1C9E"/>
    <w:rsid w:val="00EC542A"/>
    <w:rsid w:val="00EE5CD5"/>
    <w:rsid w:val="00EF0D46"/>
    <w:rsid w:val="00F123E1"/>
    <w:rsid w:val="00F13E4C"/>
    <w:rsid w:val="00F153A9"/>
    <w:rsid w:val="00F15AC6"/>
    <w:rsid w:val="00F217C6"/>
    <w:rsid w:val="00F22CBD"/>
    <w:rsid w:val="00F24C93"/>
    <w:rsid w:val="00F30E7F"/>
    <w:rsid w:val="00F334DA"/>
    <w:rsid w:val="00F4040C"/>
    <w:rsid w:val="00F522E1"/>
    <w:rsid w:val="00F55703"/>
    <w:rsid w:val="00F56514"/>
    <w:rsid w:val="00F5680E"/>
    <w:rsid w:val="00F6696F"/>
    <w:rsid w:val="00F679B4"/>
    <w:rsid w:val="00F67CD0"/>
    <w:rsid w:val="00F71175"/>
    <w:rsid w:val="00F75086"/>
    <w:rsid w:val="00FA143E"/>
    <w:rsid w:val="00FB2343"/>
    <w:rsid w:val="00FB2798"/>
    <w:rsid w:val="00FC02F8"/>
    <w:rsid w:val="00FC28A0"/>
    <w:rsid w:val="00FD3F6D"/>
    <w:rsid w:val="00FD47AB"/>
    <w:rsid w:val="00FD4BB0"/>
    <w:rsid w:val="00FD5FD2"/>
    <w:rsid w:val="00FD7018"/>
    <w:rsid w:val="00FD740B"/>
    <w:rsid w:val="00FF5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82A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40837-A6D2-49EF-84F1-7830535F3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17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6</cp:revision>
  <cp:lastPrinted>2020-03-06T09:20:00Z</cp:lastPrinted>
  <dcterms:created xsi:type="dcterms:W3CDTF">2020-02-28T10:31:00Z</dcterms:created>
  <dcterms:modified xsi:type="dcterms:W3CDTF">2020-03-06T09:21:00Z</dcterms:modified>
</cp:coreProperties>
</file>