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5231B9" w14:textId="77777777" w:rsidR="00F522E1" w:rsidRDefault="00F522E1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</w:p>
    <w:p w14:paraId="4082EDFB" w14:textId="294CD453" w:rsidR="00DC099B" w:rsidRPr="00DC099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D5015D" w:rsidRPr="002C4C9E" w14:paraId="4903B5C8" w14:textId="77777777" w:rsidTr="006518F2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30D07ACC" w14:textId="77777777"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 w14:paraId="6B3373F0" w14:textId="77777777" w:rsidTr="006518F2">
        <w:trPr>
          <w:trHeight w:val="369"/>
          <w:jc w:val="center"/>
        </w:trPr>
        <w:tc>
          <w:tcPr>
            <w:tcW w:w="567" w:type="dxa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14:paraId="70530195" w14:textId="77777777"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005" w:type="dxa"/>
          </w:tcPr>
          <w:p w14:paraId="3B70A33F" w14:textId="320666F6" w:rsidR="00B25533" w:rsidRDefault="00A65748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7BC5156F" w14:textId="77777777" w:rsidTr="006518F2">
        <w:trPr>
          <w:trHeight w:val="369"/>
          <w:jc w:val="center"/>
        </w:trPr>
        <w:tc>
          <w:tcPr>
            <w:tcW w:w="567" w:type="dxa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59E2F" w14:textId="29BB264B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  <w:r w:rsidR="00DD6644">
              <w:rPr>
                <w:rFonts w:asciiTheme="minorHAnsi" w:hAnsiTheme="minorHAnsi" w:cs="Arial"/>
                <w:szCs w:val="24"/>
              </w:rPr>
              <w:t xml:space="preserve"> &amp; Declarations of Interest</w:t>
            </w:r>
          </w:p>
        </w:tc>
        <w:tc>
          <w:tcPr>
            <w:tcW w:w="1005" w:type="dxa"/>
          </w:tcPr>
          <w:p w14:paraId="71022EAA" w14:textId="4F4F8276" w:rsidR="000F59E1" w:rsidRPr="001739D2" w:rsidRDefault="00377D89" w:rsidP="00377D8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7.03pm</w:t>
            </w:r>
          </w:p>
        </w:tc>
      </w:tr>
      <w:tr w:rsidR="00D5015D" w:rsidRPr="002C4C9E" w14:paraId="53855A00" w14:textId="77777777" w:rsidTr="006518F2">
        <w:trPr>
          <w:trHeight w:val="369"/>
          <w:jc w:val="center"/>
        </w:trPr>
        <w:tc>
          <w:tcPr>
            <w:tcW w:w="567" w:type="dxa"/>
          </w:tcPr>
          <w:p w14:paraId="52D42FE5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E45AD" w14:textId="444A4FAE" w:rsidR="000F59E1" w:rsidRPr="002C4C9E" w:rsidRDefault="003E7CE4" w:rsidP="005A064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2700BC">
              <w:rPr>
                <w:rFonts w:asciiTheme="minorHAnsi" w:hAnsiTheme="minorHAnsi" w:cs="Arial"/>
                <w:szCs w:val="24"/>
              </w:rPr>
              <w:t>1</w:t>
            </w:r>
            <w:r w:rsidR="005A0645">
              <w:rPr>
                <w:rFonts w:asciiTheme="minorHAnsi" w:hAnsiTheme="minorHAnsi" w:cs="Arial"/>
                <w:szCs w:val="24"/>
              </w:rPr>
              <w:t>0</w:t>
            </w:r>
            <w:r w:rsidR="005033B3">
              <w:rPr>
                <w:rFonts w:asciiTheme="minorHAnsi" w:hAnsiTheme="minorHAnsi" w:cs="Arial"/>
                <w:szCs w:val="24"/>
              </w:rPr>
              <w:t>th</w:t>
            </w:r>
            <w:r w:rsidR="00C66015">
              <w:rPr>
                <w:rFonts w:asciiTheme="minorHAnsi" w:hAnsiTheme="minorHAnsi" w:cs="Arial"/>
                <w:szCs w:val="24"/>
              </w:rPr>
              <w:t xml:space="preserve"> </w:t>
            </w:r>
            <w:r w:rsidR="005A0645">
              <w:rPr>
                <w:rFonts w:asciiTheme="minorHAnsi" w:hAnsiTheme="minorHAnsi" w:cs="Arial"/>
                <w:szCs w:val="24"/>
              </w:rPr>
              <w:t>January</w:t>
            </w:r>
            <w:r w:rsidR="006E4357">
              <w:rPr>
                <w:rFonts w:asciiTheme="minorHAnsi" w:hAnsiTheme="minorHAnsi" w:cs="Arial"/>
                <w:szCs w:val="24"/>
              </w:rPr>
              <w:t xml:space="preserve"> 201</w:t>
            </w:r>
            <w:r w:rsidR="005A0645">
              <w:rPr>
                <w:rFonts w:asciiTheme="minorHAnsi" w:hAnsiTheme="minorHAnsi" w:cs="Arial"/>
                <w:szCs w:val="24"/>
              </w:rPr>
              <w:t>9</w:t>
            </w:r>
          </w:p>
        </w:tc>
        <w:tc>
          <w:tcPr>
            <w:tcW w:w="1005" w:type="dxa"/>
          </w:tcPr>
          <w:p w14:paraId="3D03BD63" w14:textId="0D890EF5" w:rsidR="000F59E1" w:rsidRPr="001739D2" w:rsidRDefault="00A65748" w:rsidP="000530E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</w:t>
            </w:r>
            <w:r w:rsidR="000530EF">
              <w:rPr>
                <w:rFonts w:asciiTheme="minorHAnsi" w:hAnsiTheme="minorHAnsi" w:cs="Arial"/>
                <w:szCs w:val="24"/>
              </w:rPr>
              <w:t>05</w:t>
            </w:r>
            <w:r w:rsidR="003E7CE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2FBF6242" w14:textId="77777777" w:rsidTr="006518F2">
        <w:trPr>
          <w:trHeight w:val="369"/>
          <w:jc w:val="center"/>
        </w:trPr>
        <w:tc>
          <w:tcPr>
            <w:tcW w:w="567" w:type="dxa"/>
          </w:tcPr>
          <w:p w14:paraId="3DDAA670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112651DE" w14:textId="77777777" w:rsidR="008C2200" w:rsidRDefault="007C70DA" w:rsidP="008C2200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Matters </w:t>
            </w:r>
            <w:r w:rsidR="00751971" w:rsidRPr="009402E4">
              <w:rPr>
                <w:rFonts w:asciiTheme="minorHAnsi" w:hAnsiTheme="minorHAnsi" w:cs="Arial"/>
              </w:rPr>
              <w:t>Arising</w:t>
            </w:r>
            <w:r w:rsidR="00B6691E">
              <w:rPr>
                <w:rFonts w:asciiTheme="minorHAnsi" w:hAnsiTheme="minorHAnsi" w:cs="Arial"/>
              </w:rPr>
              <w:t xml:space="preserve"> </w:t>
            </w:r>
          </w:p>
          <w:p w14:paraId="393A595E" w14:textId="349FC2A8" w:rsidR="005A0645" w:rsidRPr="005A0645" w:rsidRDefault="005A0645" w:rsidP="005A0645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Appointment of </w:t>
            </w:r>
            <w:r w:rsidR="00785BFC">
              <w:rPr>
                <w:rFonts w:asciiTheme="minorHAnsi" w:hAnsiTheme="minorHAnsi" w:cs="Arial"/>
              </w:rPr>
              <w:t>T</w:t>
            </w:r>
            <w:r>
              <w:rPr>
                <w:rFonts w:asciiTheme="minorHAnsi" w:hAnsiTheme="minorHAnsi" w:cs="Arial"/>
              </w:rPr>
              <w:t xml:space="preserve">reasurer </w:t>
            </w:r>
          </w:p>
          <w:p w14:paraId="4217EBAC" w14:textId="25C38DE2" w:rsidR="00E16A52" w:rsidRDefault="005A0645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 xml:space="preserve">Approval of </w:t>
            </w:r>
            <w:r w:rsidR="00BA5150">
              <w:rPr>
                <w:rFonts w:asciiTheme="minorHAnsi" w:hAnsiTheme="minorHAnsi" w:cs="Arial"/>
                <w:iCs/>
                <w:szCs w:val="24"/>
              </w:rPr>
              <w:t>Sub</w:t>
            </w:r>
            <w:r w:rsidR="00E16A52">
              <w:rPr>
                <w:rFonts w:asciiTheme="minorHAnsi" w:hAnsiTheme="minorHAnsi" w:cs="Arial"/>
                <w:iCs/>
                <w:szCs w:val="24"/>
              </w:rPr>
              <w:t>-groups</w:t>
            </w:r>
            <w:r w:rsidR="00BA5150">
              <w:rPr>
                <w:rFonts w:asciiTheme="minorHAnsi" w:hAnsiTheme="minorHAnsi" w:cs="Arial"/>
                <w:iCs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iCs/>
                <w:szCs w:val="24"/>
              </w:rPr>
              <w:t>Terms of Reference</w:t>
            </w:r>
            <w:r w:rsidR="00785BFC">
              <w:rPr>
                <w:rFonts w:asciiTheme="minorHAnsi" w:hAnsiTheme="minorHAnsi" w:cs="Arial"/>
                <w:iCs/>
                <w:szCs w:val="24"/>
              </w:rPr>
              <w:t>s</w:t>
            </w:r>
            <w:r>
              <w:rPr>
                <w:rFonts w:asciiTheme="minorHAnsi" w:hAnsiTheme="minorHAnsi" w:cs="Arial"/>
                <w:iCs/>
                <w:szCs w:val="24"/>
              </w:rPr>
              <w:t xml:space="preserve"> and nominations from </w:t>
            </w:r>
            <w:r w:rsidR="00BA5150">
              <w:rPr>
                <w:rFonts w:asciiTheme="minorHAnsi" w:hAnsiTheme="minorHAnsi" w:cs="Arial"/>
                <w:iCs/>
                <w:szCs w:val="24"/>
              </w:rPr>
              <w:t>members</w:t>
            </w:r>
            <w:r>
              <w:rPr>
                <w:rFonts w:asciiTheme="minorHAnsi" w:hAnsiTheme="minorHAnsi" w:cs="Arial"/>
                <w:iCs/>
                <w:szCs w:val="24"/>
              </w:rPr>
              <w:t xml:space="preserve"> to join the Sub-groups</w:t>
            </w:r>
          </w:p>
          <w:p w14:paraId="162936B0" w14:textId="4A3D2800" w:rsidR="00F334DA" w:rsidRDefault="00F334DA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Planning Matters</w:t>
            </w:r>
            <w:r w:rsidR="00CC14DF">
              <w:rPr>
                <w:rFonts w:asciiTheme="minorHAnsi" w:hAnsiTheme="minorHAnsi" w:cs="Arial"/>
                <w:iCs/>
                <w:szCs w:val="24"/>
              </w:rPr>
              <w:t xml:space="preserve">- feedback on recent </w:t>
            </w:r>
            <w:r>
              <w:rPr>
                <w:rFonts w:asciiTheme="minorHAnsi" w:hAnsiTheme="minorHAnsi" w:cs="Arial"/>
                <w:iCs/>
                <w:szCs w:val="24"/>
              </w:rPr>
              <w:t>training</w:t>
            </w:r>
            <w:r w:rsidR="00CC14DF">
              <w:rPr>
                <w:rFonts w:asciiTheme="minorHAnsi" w:hAnsiTheme="minorHAnsi" w:cs="Arial"/>
                <w:iCs/>
                <w:szCs w:val="24"/>
              </w:rPr>
              <w:t xml:space="preserve"> evening and</w:t>
            </w:r>
            <w:r>
              <w:rPr>
                <w:rFonts w:asciiTheme="minorHAnsi" w:hAnsiTheme="minorHAnsi" w:cs="Arial"/>
                <w:iCs/>
                <w:szCs w:val="24"/>
              </w:rPr>
              <w:t xml:space="preserve"> proposal to hold our own training evening , concentrating on declarations of interest</w:t>
            </w:r>
          </w:p>
          <w:p w14:paraId="2A0BC8F2" w14:textId="39A07327" w:rsidR="00722868" w:rsidRPr="00C749A0" w:rsidRDefault="00722868" w:rsidP="005A0645">
            <w:pPr>
              <w:pStyle w:val="ListParagraph"/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</w:p>
        </w:tc>
        <w:tc>
          <w:tcPr>
            <w:tcW w:w="1005" w:type="dxa"/>
          </w:tcPr>
          <w:p w14:paraId="2128B14D" w14:textId="14FA1243" w:rsidR="000F59E1" w:rsidRDefault="00A65748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C099B">
              <w:rPr>
                <w:rFonts w:asciiTheme="minorHAnsi" w:hAnsiTheme="minorHAnsi" w:cs="Arial"/>
                <w:szCs w:val="24"/>
              </w:rPr>
              <w:t>.</w:t>
            </w:r>
            <w:r w:rsidR="006E4357">
              <w:rPr>
                <w:rFonts w:asciiTheme="minorHAnsi" w:hAnsiTheme="minorHAnsi" w:cs="Arial"/>
                <w:szCs w:val="24"/>
              </w:rPr>
              <w:t>1</w:t>
            </w:r>
            <w:r w:rsidR="000530EF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  <w:p w14:paraId="31269218" w14:textId="77777777" w:rsidR="00612FD2" w:rsidRPr="001739D2" w:rsidRDefault="00612FD2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785BFC" w:rsidRPr="002C4C9E" w14:paraId="7A45BDAF" w14:textId="77777777" w:rsidTr="009C3F80">
        <w:trPr>
          <w:trHeight w:val="369"/>
          <w:jc w:val="center"/>
        </w:trPr>
        <w:tc>
          <w:tcPr>
            <w:tcW w:w="567" w:type="dxa"/>
          </w:tcPr>
          <w:p w14:paraId="7A24A311" w14:textId="77777777" w:rsidR="00785BFC" w:rsidRPr="002C4C9E" w:rsidRDefault="00785BFC" w:rsidP="009C3F8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6A90C852" w14:textId="490E97FF" w:rsidR="00785BFC" w:rsidRPr="002C4C9E" w:rsidRDefault="00785BFC" w:rsidP="00DF34D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</w:t>
            </w:r>
            <w:r>
              <w:rPr>
                <w:rFonts w:asciiTheme="minorHAnsi" w:hAnsiTheme="minorHAnsi" w:cs="Arial"/>
                <w:szCs w:val="24"/>
              </w:rPr>
              <w:t xml:space="preserve">resentation re Affordable Housing </w:t>
            </w:r>
            <w:r w:rsidR="00DF34D2">
              <w:rPr>
                <w:rFonts w:asciiTheme="minorHAnsi" w:hAnsiTheme="minorHAnsi" w:cs="Arial"/>
                <w:szCs w:val="24"/>
              </w:rPr>
              <w:t>proposed for</w:t>
            </w:r>
            <w:r>
              <w:rPr>
                <w:rFonts w:ascii="Helvetica" w:hAnsi="Helvetica" w:cs="Helvetica"/>
                <w:color w:val="26282A"/>
                <w:sz w:val="20"/>
                <w:szCs w:val="20"/>
                <w:lang w:eastAsia="en-GB"/>
              </w:rPr>
              <w:t xml:space="preserve"> land beside Hampton by Hilton hotel in Elrick</w:t>
            </w:r>
          </w:p>
        </w:tc>
        <w:tc>
          <w:tcPr>
            <w:tcW w:w="1005" w:type="dxa"/>
          </w:tcPr>
          <w:p w14:paraId="4F61E973" w14:textId="0B5EE5FF" w:rsidR="00785BFC" w:rsidRPr="001739D2" w:rsidRDefault="00785BFC" w:rsidP="00785BFC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785BFC" w:rsidRPr="002C4C9E" w14:paraId="2A801D8B" w14:textId="77777777" w:rsidTr="009C3F80">
        <w:trPr>
          <w:trHeight w:val="369"/>
          <w:jc w:val="center"/>
        </w:trPr>
        <w:tc>
          <w:tcPr>
            <w:tcW w:w="567" w:type="dxa"/>
          </w:tcPr>
          <w:p w14:paraId="48034572" w14:textId="77777777" w:rsidR="00785BFC" w:rsidRDefault="00785BFC" w:rsidP="009C3F8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408BF0BE" w14:textId="420BCABD" w:rsidR="00785BFC" w:rsidRPr="002C4C9E" w:rsidRDefault="00785BFC" w:rsidP="00785BFC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Coffee Break</w:t>
            </w:r>
          </w:p>
        </w:tc>
        <w:tc>
          <w:tcPr>
            <w:tcW w:w="1005" w:type="dxa"/>
          </w:tcPr>
          <w:p w14:paraId="539F8A0E" w14:textId="57FE38D4" w:rsidR="00785BFC" w:rsidRDefault="00785BFC" w:rsidP="00785BFC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8.00pm</w:t>
            </w:r>
          </w:p>
        </w:tc>
      </w:tr>
      <w:tr w:rsidR="00D5015D" w:rsidRPr="002C4C9E" w14:paraId="519F3DED" w14:textId="77777777" w:rsidTr="006518F2">
        <w:trPr>
          <w:trHeight w:val="369"/>
          <w:jc w:val="center"/>
        </w:trPr>
        <w:tc>
          <w:tcPr>
            <w:tcW w:w="567" w:type="dxa"/>
          </w:tcPr>
          <w:p w14:paraId="5C295903" w14:textId="08F380C5" w:rsidR="000F59E1" w:rsidRPr="002C4C9E" w:rsidRDefault="006C0FC9" w:rsidP="006C0FC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948BC87" w14:textId="77777777"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005" w:type="dxa"/>
          </w:tcPr>
          <w:p w14:paraId="36756B39" w14:textId="7BD2E0E9" w:rsidR="000F59E1" w:rsidRPr="001739D2" w:rsidRDefault="006C0FC9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8C2200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15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1C008A" w:rsidRPr="002C4C9E" w14:paraId="5BD44A88" w14:textId="77777777" w:rsidTr="006518F2">
        <w:trPr>
          <w:trHeight w:val="369"/>
          <w:jc w:val="center"/>
        </w:trPr>
        <w:tc>
          <w:tcPr>
            <w:tcW w:w="567" w:type="dxa"/>
          </w:tcPr>
          <w:p w14:paraId="360F6FF1" w14:textId="399160A4" w:rsidR="001C008A" w:rsidRDefault="00280999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14:paraId="09465076" w14:textId="6366D79E" w:rsidR="001C008A" w:rsidRPr="006A7A91" w:rsidRDefault="001C008A" w:rsidP="00EF0D46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Resident’s items from the </w:t>
            </w:r>
            <w:r w:rsidR="00EF0D46">
              <w:rPr>
                <w:rFonts w:asciiTheme="minorHAnsi" w:hAnsiTheme="minorHAnsi" w:cs="Arial"/>
              </w:rPr>
              <w:t>f</w:t>
            </w:r>
            <w:r>
              <w:rPr>
                <w:rFonts w:asciiTheme="minorHAnsi" w:hAnsiTheme="minorHAnsi" w:cs="Arial"/>
              </w:rPr>
              <w:t>loor</w:t>
            </w:r>
          </w:p>
        </w:tc>
        <w:tc>
          <w:tcPr>
            <w:tcW w:w="1005" w:type="dxa"/>
          </w:tcPr>
          <w:p w14:paraId="69898586" w14:textId="2E39E139" w:rsidR="001C008A" w:rsidRDefault="006C0FC9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8.25</w:t>
            </w:r>
            <w:r w:rsidR="00316AFA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16AFA" w:rsidRPr="0013356F" w14:paraId="30592558" w14:textId="77777777" w:rsidTr="00854B5F">
        <w:trPr>
          <w:trHeight w:val="398"/>
          <w:jc w:val="center"/>
        </w:trPr>
        <w:tc>
          <w:tcPr>
            <w:tcW w:w="567" w:type="dxa"/>
          </w:tcPr>
          <w:p w14:paraId="5AC959D0" w14:textId="2BBFC0DD" w:rsidR="00316AFA" w:rsidRDefault="00280999" w:rsidP="00854B5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7655" w:type="dxa"/>
          </w:tcPr>
          <w:p w14:paraId="798760D8" w14:textId="77777777" w:rsidR="00316AFA" w:rsidRDefault="00316AFA" w:rsidP="00854B5F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13356F">
              <w:rPr>
                <w:rFonts w:asciiTheme="minorHAnsi" w:hAnsiTheme="minorHAnsi" w:cs="Arial"/>
              </w:rPr>
              <w:t>Update on Kingsford Stadium Development</w:t>
            </w:r>
          </w:p>
        </w:tc>
        <w:tc>
          <w:tcPr>
            <w:tcW w:w="1005" w:type="dxa"/>
          </w:tcPr>
          <w:p w14:paraId="599B27F7" w14:textId="07785976" w:rsidR="00316AFA" w:rsidRDefault="006C0FC9" w:rsidP="006C0FC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16AFA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3</w:t>
            </w:r>
            <w:r w:rsidR="00316AFA">
              <w:rPr>
                <w:rFonts w:asciiTheme="minorHAnsi" w:hAnsiTheme="minorHAnsi" w:cs="Arial"/>
                <w:szCs w:val="24"/>
              </w:rPr>
              <w:t>0pm</w:t>
            </w:r>
          </w:p>
        </w:tc>
      </w:tr>
      <w:tr w:rsidR="00D8236D" w:rsidRPr="002C4C9E" w14:paraId="3DE8AF52" w14:textId="77777777" w:rsidTr="006518F2">
        <w:trPr>
          <w:trHeight w:val="369"/>
          <w:jc w:val="center"/>
        </w:trPr>
        <w:tc>
          <w:tcPr>
            <w:tcW w:w="567" w:type="dxa"/>
          </w:tcPr>
          <w:p w14:paraId="65178D3B" w14:textId="783011CD" w:rsidR="00D8236D" w:rsidRPr="002C4C9E" w:rsidRDefault="00280999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025762AC" w14:textId="77777777" w:rsidR="00D8236D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  <w:p w14:paraId="6A8D9602" w14:textId="7CD42CEC" w:rsidR="005E242D" w:rsidRPr="00B05885" w:rsidRDefault="00F334DA" w:rsidP="00B05885">
            <w:pPr>
              <w:pStyle w:val="ListParagraph"/>
              <w:numPr>
                <w:ilvl w:val="0"/>
                <w:numId w:val="30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Two </w:t>
            </w:r>
            <w:r w:rsidR="005E242D" w:rsidRPr="00B05885">
              <w:rPr>
                <w:rFonts w:asciiTheme="minorHAnsi" w:hAnsiTheme="minorHAnsi" w:cs="Arial"/>
                <w:szCs w:val="24"/>
              </w:rPr>
              <w:t>Cafes in Kingshill Commercial Park</w:t>
            </w:r>
            <w:r>
              <w:rPr>
                <w:rFonts w:asciiTheme="minorHAnsi" w:hAnsiTheme="minorHAnsi" w:cs="Arial"/>
                <w:szCs w:val="24"/>
              </w:rPr>
              <w:t>- update on WECC objections submitted</w:t>
            </w:r>
          </w:p>
          <w:p w14:paraId="5391EBFF" w14:textId="72CFB30D" w:rsidR="005E242D" w:rsidRPr="00DD657A" w:rsidRDefault="00B05885" w:rsidP="00607B2C">
            <w:pPr>
              <w:spacing w:after="0" w:line="240" w:lineRule="auto"/>
              <w:rPr>
                <w:rFonts w:asciiTheme="minorHAnsi" w:hAnsiTheme="minorHAnsi" w:cs="Arial"/>
                <w:szCs w:val="24"/>
              </w:rPr>
            </w:pPr>
            <w:r>
              <w:rPr>
                <w:rFonts w:ascii="Helvetica" w:hAnsi="Helvetica" w:cs="Helvetica"/>
                <w:color w:val="26282A"/>
                <w:sz w:val="20"/>
                <w:szCs w:val="20"/>
                <w:lang w:eastAsia="en-GB"/>
              </w:rPr>
              <w:t xml:space="preserve">                </w:t>
            </w:r>
          </w:p>
        </w:tc>
        <w:tc>
          <w:tcPr>
            <w:tcW w:w="1005" w:type="dxa"/>
          </w:tcPr>
          <w:p w14:paraId="20176E21" w14:textId="73AA25A2" w:rsidR="00D8236D" w:rsidRPr="001739D2" w:rsidRDefault="006C0FC9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722868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3</w:t>
            </w:r>
            <w:r w:rsidR="00722868">
              <w:rPr>
                <w:rFonts w:asciiTheme="minorHAnsi" w:hAnsiTheme="minorHAnsi" w:cs="Arial"/>
                <w:szCs w:val="24"/>
              </w:rPr>
              <w:t>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5022B3" w:rsidRPr="002C4C9E" w14:paraId="74799404" w14:textId="77777777" w:rsidTr="005079C4">
        <w:trPr>
          <w:trHeight w:val="369"/>
          <w:jc w:val="center"/>
        </w:trPr>
        <w:tc>
          <w:tcPr>
            <w:tcW w:w="567" w:type="dxa"/>
          </w:tcPr>
          <w:p w14:paraId="73365E9F" w14:textId="012729A6" w:rsidR="005022B3" w:rsidRPr="002C4C9E" w:rsidRDefault="00280999" w:rsidP="005079C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  <w:r w:rsidR="005022B3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07D8F0D4" w14:textId="77777777" w:rsidR="005022B3" w:rsidRPr="002C4C9E" w:rsidRDefault="005022B3" w:rsidP="005079C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005" w:type="dxa"/>
          </w:tcPr>
          <w:p w14:paraId="289B9A42" w14:textId="21959BE4" w:rsidR="005022B3" w:rsidRPr="001739D2" w:rsidRDefault="005022B3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6C0FC9">
              <w:rPr>
                <w:rFonts w:asciiTheme="minorHAnsi" w:hAnsiTheme="minorHAnsi" w:cs="Arial"/>
                <w:szCs w:val="24"/>
              </w:rPr>
              <w:t>4</w:t>
            </w:r>
            <w:r w:rsidR="00722868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40216DAE" w14:textId="77777777" w:rsidTr="006518F2">
        <w:trPr>
          <w:trHeight w:val="369"/>
          <w:jc w:val="center"/>
        </w:trPr>
        <w:tc>
          <w:tcPr>
            <w:tcW w:w="567" w:type="dxa"/>
          </w:tcPr>
          <w:p w14:paraId="6380968F" w14:textId="74F7B332" w:rsidR="00322B69" w:rsidRPr="002C4C9E" w:rsidRDefault="00322B69" w:rsidP="0028099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280999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12A8E50D" w14:textId="77777777" w:rsidR="00607B2C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</w:t>
            </w:r>
          </w:p>
          <w:p w14:paraId="7A337D30" w14:textId="7467CF7A" w:rsidR="008C2200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 </w:t>
            </w:r>
            <w:r w:rsidR="00316AFA">
              <w:rPr>
                <w:rFonts w:asciiTheme="minorHAnsi" w:hAnsiTheme="minorHAnsi" w:cs="Arial"/>
                <w:szCs w:val="24"/>
              </w:rPr>
              <w:t>Environment ( Ken Stewart)</w:t>
            </w:r>
          </w:p>
          <w:p w14:paraId="1C9D8076" w14:textId="6C5E4E58" w:rsidR="00322B69" w:rsidRDefault="00B737C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Project</w:t>
            </w:r>
            <w:r w:rsidR="00C749A0">
              <w:rPr>
                <w:rFonts w:asciiTheme="minorHAnsi" w:hAnsiTheme="minorHAnsi" w:cs="Arial"/>
                <w:szCs w:val="24"/>
              </w:rPr>
              <w:t>s</w:t>
            </w:r>
            <w:r w:rsidR="00316AFA">
              <w:rPr>
                <w:rFonts w:asciiTheme="minorHAnsi" w:hAnsiTheme="minorHAnsi" w:cs="Arial"/>
                <w:szCs w:val="24"/>
              </w:rPr>
              <w:t xml:space="preserve"> (Kate Lumsden)</w:t>
            </w:r>
            <w:r w:rsidR="00F334DA">
              <w:rPr>
                <w:rFonts w:asciiTheme="minorHAnsi" w:hAnsiTheme="minorHAnsi" w:cs="Arial"/>
                <w:szCs w:val="24"/>
              </w:rPr>
              <w:t xml:space="preserve"> Note Holger Lonze will be in  attendance</w:t>
            </w:r>
          </w:p>
          <w:p w14:paraId="69AE6994" w14:textId="4AD292D5" w:rsidR="00316AFA" w:rsidRDefault="00607B2C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316AFA">
              <w:rPr>
                <w:rFonts w:asciiTheme="minorHAnsi" w:hAnsiTheme="minorHAnsi" w:cs="Arial"/>
                <w:szCs w:val="24"/>
              </w:rPr>
              <w:t>Events (David Ritchie)</w:t>
            </w:r>
          </w:p>
          <w:p w14:paraId="233FBCD0" w14:textId="44563643" w:rsidR="001C008A" w:rsidRDefault="001C008A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316AFA">
              <w:rPr>
                <w:rFonts w:asciiTheme="minorHAnsi" w:hAnsiTheme="minorHAnsi" w:cs="Arial"/>
                <w:szCs w:val="24"/>
              </w:rPr>
              <w:t xml:space="preserve">Community Liaison </w:t>
            </w:r>
            <w:r w:rsidR="00E16A52">
              <w:rPr>
                <w:rFonts w:asciiTheme="minorHAnsi" w:hAnsiTheme="minorHAnsi" w:cs="Arial"/>
                <w:szCs w:val="24"/>
              </w:rPr>
              <w:t>(</w:t>
            </w:r>
            <w:r w:rsidR="0004604A">
              <w:rPr>
                <w:rFonts w:asciiTheme="minorHAnsi" w:hAnsiTheme="minorHAnsi" w:cs="Arial"/>
                <w:szCs w:val="24"/>
              </w:rPr>
              <w:t>Mandy Duggan</w:t>
            </w:r>
            <w:r w:rsidR="00E16A52">
              <w:rPr>
                <w:rFonts w:asciiTheme="minorHAnsi" w:hAnsiTheme="minorHAnsi" w:cs="Arial"/>
                <w:szCs w:val="24"/>
              </w:rPr>
              <w:t>)</w:t>
            </w:r>
          </w:p>
          <w:p w14:paraId="5095557F" w14:textId="3B7DFFEC" w:rsidR="0004604A" w:rsidRDefault="00607B2C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04604A">
              <w:rPr>
                <w:rFonts w:asciiTheme="minorHAnsi" w:hAnsiTheme="minorHAnsi" w:cs="Arial"/>
                <w:szCs w:val="24"/>
              </w:rPr>
              <w:t>Governance  (Brian Colvin)</w:t>
            </w:r>
          </w:p>
          <w:p w14:paraId="0BFDBD5C" w14:textId="78F766FF" w:rsidR="0004604A" w:rsidRDefault="00607B2C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04604A">
              <w:rPr>
                <w:rFonts w:asciiTheme="minorHAnsi" w:hAnsiTheme="minorHAnsi" w:cs="Arial"/>
                <w:szCs w:val="24"/>
              </w:rPr>
              <w:t>Communications (Chika Edeh)</w:t>
            </w:r>
          </w:p>
          <w:p w14:paraId="571CC4F7" w14:textId="3B40187A" w:rsidR="00C66015" w:rsidRPr="002C4C9E" w:rsidRDefault="00607B2C" w:rsidP="009B2C6B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99383E">
              <w:rPr>
                <w:rFonts w:asciiTheme="minorHAnsi" w:hAnsiTheme="minorHAnsi" w:cs="Arial"/>
                <w:szCs w:val="24"/>
              </w:rPr>
              <w:t>Finance  (Da</w:t>
            </w:r>
            <w:r w:rsidR="007B6792">
              <w:rPr>
                <w:rFonts w:asciiTheme="minorHAnsi" w:hAnsiTheme="minorHAnsi" w:cs="Arial"/>
                <w:szCs w:val="24"/>
              </w:rPr>
              <w:t>vid Ritchie)</w:t>
            </w:r>
            <w:r>
              <w:rPr>
                <w:rFonts w:asciiTheme="minorHAnsi" w:hAnsiTheme="minorHAnsi" w:cs="Arial"/>
                <w:szCs w:val="24"/>
              </w:rPr>
              <w:br/>
            </w:r>
            <w:r w:rsidR="007B6792">
              <w:rPr>
                <w:rFonts w:asciiTheme="minorHAnsi" w:hAnsiTheme="minorHAnsi" w:cs="Arial"/>
                <w:szCs w:val="24"/>
              </w:rPr>
              <w:t>Development (Diane Priestley)</w:t>
            </w:r>
            <w:bookmarkStart w:id="0" w:name="_GoBack"/>
            <w:bookmarkEnd w:id="0"/>
          </w:p>
        </w:tc>
        <w:tc>
          <w:tcPr>
            <w:tcW w:w="1005" w:type="dxa"/>
          </w:tcPr>
          <w:p w14:paraId="05BD097B" w14:textId="66CADD13" w:rsidR="00322B69" w:rsidRPr="001739D2" w:rsidRDefault="00316AFA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 w:rsidR="006C0FC9">
              <w:rPr>
                <w:rFonts w:asciiTheme="minorHAnsi" w:hAnsiTheme="minorHAnsi" w:cs="Arial"/>
                <w:szCs w:val="24"/>
              </w:rPr>
              <w:t>5</w:t>
            </w:r>
            <w:r w:rsidR="005022B3">
              <w:rPr>
                <w:rFonts w:asciiTheme="minorHAnsi" w:hAnsiTheme="minorHAnsi" w:cs="Arial"/>
                <w:szCs w:val="24"/>
              </w:rPr>
              <w:t>0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7C9EDE9D" w14:textId="77777777" w:rsidTr="006518F2">
        <w:trPr>
          <w:trHeight w:val="369"/>
          <w:jc w:val="center"/>
        </w:trPr>
        <w:tc>
          <w:tcPr>
            <w:tcW w:w="567" w:type="dxa"/>
          </w:tcPr>
          <w:p w14:paraId="50413F6B" w14:textId="3D454B85" w:rsidR="00054368" w:rsidRDefault="00E10F0B" w:rsidP="005022B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280999">
              <w:rPr>
                <w:rFonts w:asciiTheme="minorHAnsi" w:hAnsiTheme="minorHAnsi" w:cs="Arial"/>
                <w:szCs w:val="24"/>
              </w:rPr>
              <w:t>2</w:t>
            </w:r>
            <w:r w:rsidR="00054368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62DBAE5" w14:textId="77777777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 </w:t>
            </w:r>
          </w:p>
          <w:p w14:paraId="722AC88E" w14:textId="6FFB8570" w:rsidR="00EF0D46" w:rsidRPr="004F691B" w:rsidRDefault="00F522E1" w:rsidP="00D31C76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John Thornton- Who is responsible for gritting path between Aldi and Shopping Centre?</w:t>
            </w:r>
          </w:p>
        </w:tc>
        <w:tc>
          <w:tcPr>
            <w:tcW w:w="1005" w:type="dxa"/>
          </w:tcPr>
          <w:p w14:paraId="6E5CE3DF" w14:textId="0A5E9322" w:rsidR="00054368" w:rsidRDefault="00AA44C0" w:rsidP="0028099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</w:t>
            </w:r>
            <w:r w:rsidR="00722868">
              <w:rPr>
                <w:rFonts w:asciiTheme="minorHAnsi" w:hAnsiTheme="minorHAnsi" w:cs="Arial"/>
                <w:szCs w:val="24"/>
              </w:rPr>
              <w:t>1</w:t>
            </w:r>
            <w:r w:rsidR="00280999">
              <w:rPr>
                <w:rFonts w:asciiTheme="minorHAnsi" w:hAnsiTheme="minorHAnsi" w:cs="Arial"/>
                <w:szCs w:val="24"/>
              </w:rPr>
              <w:t>5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4379363" w14:textId="77777777" w:rsidTr="006518F2">
        <w:trPr>
          <w:trHeight w:val="369"/>
          <w:jc w:val="center"/>
        </w:trPr>
        <w:tc>
          <w:tcPr>
            <w:tcW w:w="567" w:type="dxa"/>
          </w:tcPr>
          <w:p w14:paraId="2B41B8C4" w14:textId="71B2CE85" w:rsidR="00054368" w:rsidRPr="002C4C9E" w:rsidRDefault="00054368" w:rsidP="0099383E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9383E">
              <w:rPr>
                <w:rFonts w:asciiTheme="minorHAnsi" w:hAnsiTheme="minorHAnsi" w:cs="Arial"/>
                <w:szCs w:val="24"/>
              </w:rPr>
              <w:t>3</w:t>
            </w:r>
          </w:p>
        </w:tc>
        <w:tc>
          <w:tcPr>
            <w:tcW w:w="7655" w:type="dxa"/>
          </w:tcPr>
          <w:p w14:paraId="1359EEF4" w14:textId="023178C8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AOCB </w:t>
            </w:r>
          </w:p>
          <w:p w14:paraId="0F2C2657" w14:textId="693F2D81" w:rsidR="00F153A9" w:rsidRPr="008A2C84" w:rsidRDefault="00F153A9" w:rsidP="00E16A52">
            <w:pPr>
              <w:pStyle w:val="ListParagraph"/>
              <w:numPr>
                <w:ilvl w:val="0"/>
                <w:numId w:val="28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</w:p>
        </w:tc>
        <w:tc>
          <w:tcPr>
            <w:tcW w:w="1005" w:type="dxa"/>
          </w:tcPr>
          <w:p w14:paraId="2BC79F50" w14:textId="1BEEBCA7" w:rsidR="00054368" w:rsidRPr="001739D2" w:rsidRDefault="00AA44C0" w:rsidP="007228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 w:rsidR="00722868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85BCB31" w14:textId="77777777" w:rsidTr="006518F2">
        <w:trPr>
          <w:trHeight w:val="369"/>
          <w:jc w:val="center"/>
        </w:trPr>
        <w:tc>
          <w:tcPr>
            <w:tcW w:w="567" w:type="dxa"/>
          </w:tcPr>
          <w:p w14:paraId="031DEFD8" w14:textId="2F94B24C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2E86F1C2" w14:textId="2BC09AC0" w:rsidR="00054368" w:rsidRPr="002C4C9E" w:rsidRDefault="00054368" w:rsidP="0028099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1C008A">
              <w:rPr>
                <w:rFonts w:asciiTheme="minorHAnsi" w:hAnsiTheme="minorHAnsi" w:cs="Arial"/>
                <w:szCs w:val="24"/>
              </w:rPr>
              <w:t>1</w:t>
            </w:r>
            <w:r w:rsidR="002700BC">
              <w:rPr>
                <w:rFonts w:asciiTheme="minorHAnsi" w:hAnsiTheme="minorHAnsi" w:cs="Arial"/>
                <w:szCs w:val="24"/>
              </w:rPr>
              <w:t>4</w:t>
            </w:r>
            <w:r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280999">
              <w:rPr>
                <w:rFonts w:asciiTheme="minorHAnsi" w:hAnsiTheme="minorHAnsi" w:cs="Arial"/>
                <w:szCs w:val="24"/>
              </w:rPr>
              <w:t>March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</w:t>
            </w:r>
            <w:r w:rsidR="009721B8">
              <w:rPr>
                <w:rFonts w:asciiTheme="minorHAnsi" w:hAnsiTheme="minorHAnsi" w:cs="Arial"/>
                <w:szCs w:val="24"/>
              </w:rPr>
              <w:t>9</w:t>
            </w:r>
            <w:r>
              <w:rPr>
                <w:rFonts w:asciiTheme="minorHAnsi" w:hAnsiTheme="minorHAnsi" w:cs="Arial"/>
                <w:szCs w:val="24"/>
              </w:rPr>
              <w:t>, Holiday Inn, Westhill</w:t>
            </w:r>
          </w:p>
        </w:tc>
        <w:tc>
          <w:tcPr>
            <w:tcW w:w="1005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3426D1F2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65060CD2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487034BC" w14:textId="7856D5C1" w:rsidR="000F59E1" w:rsidRPr="00002AC6" w:rsidRDefault="00CA07A5" w:rsidP="00C749A0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David Ritchie</w:t>
      </w:r>
      <w:r w:rsidR="007C70DA"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–</w:t>
      </w:r>
      <w:r w:rsidR="007C70DA" w:rsidRPr="002C4C9E">
        <w:rPr>
          <w:rFonts w:asciiTheme="minorHAnsi" w:hAnsiTheme="minorHAnsi" w:cs="Arial"/>
          <w:szCs w:val="24"/>
        </w:rPr>
        <w:t xml:space="preserve">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  <w:r w:rsidR="00002AC6">
        <w:rPr>
          <w:rFonts w:asciiTheme="minorHAnsi" w:hAnsiTheme="minorHAnsi" w:cs="Arial"/>
          <w:sz w:val="24"/>
        </w:rPr>
        <w:tab/>
      </w:r>
    </w:p>
    <w:sectPr w:rsidR="000F59E1" w:rsidRPr="00002AC6" w:rsidSect="000F59E1">
      <w:headerReference w:type="default" r:id="rId8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FC4856" w14:textId="77777777" w:rsidR="00D1303B" w:rsidRDefault="00D1303B" w:rsidP="000F59E1">
      <w:pPr>
        <w:spacing w:after="0" w:line="240" w:lineRule="auto"/>
      </w:pPr>
      <w:r>
        <w:separator/>
      </w:r>
    </w:p>
  </w:endnote>
  <w:endnote w:type="continuationSeparator" w:id="0">
    <w:p w14:paraId="22D13E08" w14:textId="77777777" w:rsidR="00D1303B" w:rsidRDefault="00D1303B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94F766" w14:textId="77777777" w:rsidR="00D1303B" w:rsidRDefault="00D1303B" w:rsidP="000F59E1">
      <w:pPr>
        <w:spacing w:after="0" w:line="240" w:lineRule="auto"/>
      </w:pPr>
      <w:r>
        <w:separator/>
      </w:r>
    </w:p>
  </w:footnote>
  <w:footnote w:type="continuationSeparator" w:id="0">
    <w:p w14:paraId="2D8633C5" w14:textId="77777777" w:rsidR="00D1303B" w:rsidRDefault="00D1303B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0A979E75" w14:textId="0348B196" w:rsidR="00824427" w:rsidRPr="00DF5AF8" w:rsidRDefault="00824427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5033B3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</w:t>
          </w:r>
          <w:r w:rsidR="005A064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4</w:t>
          </w:r>
          <w:r w:rsidR="001C008A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th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</w:t>
          </w:r>
          <w:r w:rsidR="005A064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Febr</w:t>
          </w:r>
          <w:r w:rsidR="002700BC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uary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201</w:t>
          </w:r>
          <w:r w:rsidR="002700BC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9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,</w:t>
          </w:r>
        </w:p>
        <w:p w14:paraId="75A6A4F0" w14:textId="77777777" w:rsidR="00824427" w:rsidRPr="00DF5AF8" w:rsidRDefault="00824427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731DB"/>
    <w:multiLevelType w:val="hybridMultilevel"/>
    <w:tmpl w:val="1AEAE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C23C28"/>
    <w:multiLevelType w:val="hybridMultilevel"/>
    <w:tmpl w:val="4058C6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 w15:restartNumberingAfterBreak="0">
    <w:nsid w:val="67590016"/>
    <w:multiLevelType w:val="hybridMultilevel"/>
    <w:tmpl w:val="614658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3F5DF5"/>
    <w:multiLevelType w:val="hybridMultilevel"/>
    <w:tmpl w:val="1D06B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2"/>
  </w:num>
  <w:num w:numId="5">
    <w:abstractNumId w:val="1"/>
  </w:num>
  <w:num w:numId="6">
    <w:abstractNumId w:val="24"/>
  </w:num>
  <w:num w:numId="7">
    <w:abstractNumId w:val="10"/>
  </w:num>
  <w:num w:numId="8">
    <w:abstractNumId w:val="19"/>
  </w:num>
  <w:num w:numId="9">
    <w:abstractNumId w:val="17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6"/>
  </w:num>
  <w:num w:numId="18">
    <w:abstractNumId w:val="11"/>
  </w:num>
  <w:num w:numId="19">
    <w:abstractNumId w:val="18"/>
  </w:num>
  <w:num w:numId="20">
    <w:abstractNumId w:val="4"/>
  </w:num>
  <w:num w:numId="21">
    <w:abstractNumId w:val="3"/>
  </w:num>
  <w:num w:numId="22">
    <w:abstractNumId w:val="15"/>
  </w:num>
  <w:num w:numId="23">
    <w:abstractNumId w:val="6"/>
  </w:num>
  <w:num w:numId="24">
    <w:abstractNumId w:val="14"/>
  </w:num>
  <w:num w:numId="25">
    <w:abstractNumId w:val="27"/>
  </w:num>
  <w:num w:numId="26">
    <w:abstractNumId w:val="23"/>
  </w:num>
  <w:num w:numId="27">
    <w:abstractNumId w:val="16"/>
  </w:num>
  <w:num w:numId="28">
    <w:abstractNumId w:val="12"/>
  </w:num>
  <w:num w:numId="29">
    <w:abstractNumId w:val="21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152D"/>
    <w:rsid w:val="00036648"/>
    <w:rsid w:val="00043F4F"/>
    <w:rsid w:val="000441B6"/>
    <w:rsid w:val="0004604A"/>
    <w:rsid w:val="00050CD4"/>
    <w:rsid w:val="000519F0"/>
    <w:rsid w:val="000530EF"/>
    <w:rsid w:val="00054368"/>
    <w:rsid w:val="00064540"/>
    <w:rsid w:val="00071A32"/>
    <w:rsid w:val="00074665"/>
    <w:rsid w:val="00077BC9"/>
    <w:rsid w:val="0008441A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3989"/>
    <w:rsid w:val="000C4B12"/>
    <w:rsid w:val="000C544A"/>
    <w:rsid w:val="000D160D"/>
    <w:rsid w:val="000D1BF8"/>
    <w:rsid w:val="000E15F6"/>
    <w:rsid w:val="000E37C0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356F"/>
    <w:rsid w:val="001346D0"/>
    <w:rsid w:val="00134DE5"/>
    <w:rsid w:val="0013597B"/>
    <w:rsid w:val="00135B02"/>
    <w:rsid w:val="00137369"/>
    <w:rsid w:val="0014505A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91B7C"/>
    <w:rsid w:val="001A17C0"/>
    <w:rsid w:val="001A5821"/>
    <w:rsid w:val="001B4374"/>
    <w:rsid w:val="001C008A"/>
    <w:rsid w:val="001D3503"/>
    <w:rsid w:val="001D5FD0"/>
    <w:rsid w:val="001E0473"/>
    <w:rsid w:val="001E64CF"/>
    <w:rsid w:val="00204F9F"/>
    <w:rsid w:val="00207F88"/>
    <w:rsid w:val="0021109E"/>
    <w:rsid w:val="00211E18"/>
    <w:rsid w:val="00225DE5"/>
    <w:rsid w:val="00230917"/>
    <w:rsid w:val="002529A4"/>
    <w:rsid w:val="00254078"/>
    <w:rsid w:val="0026204A"/>
    <w:rsid w:val="002700BC"/>
    <w:rsid w:val="0027222D"/>
    <w:rsid w:val="002748CB"/>
    <w:rsid w:val="00276BFF"/>
    <w:rsid w:val="00280999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16AFA"/>
    <w:rsid w:val="003211FB"/>
    <w:rsid w:val="003216DE"/>
    <w:rsid w:val="00321868"/>
    <w:rsid w:val="00322B69"/>
    <w:rsid w:val="00324A17"/>
    <w:rsid w:val="003258FD"/>
    <w:rsid w:val="00327014"/>
    <w:rsid w:val="003279BC"/>
    <w:rsid w:val="00352D14"/>
    <w:rsid w:val="00357F7C"/>
    <w:rsid w:val="00362824"/>
    <w:rsid w:val="00363C67"/>
    <w:rsid w:val="00376253"/>
    <w:rsid w:val="00377D89"/>
    <w:rsid w:val="0038186D"/>
    <w:rsid w:val="0038189D"/>
    <w:rsid w:val="003843A4"/>
    <w:rsid w:val="00386511"/>
    <w:rsid w:val="003A1393"/>
    <w:rsid w:val="003A1A00"/>
    <w:rsid w:val="003A3BA7"/>
    <w:rsid w:val="003A5BBB"/>
    <w:rsid w:val="003A6C3D"/>
    <w:rsid w:val="003B1CC7"/>
    <w:rsid w:val="003B2EA8"/>
    <w:rsid w:val="003C20D2"/>
    <w:rsid w:val="003C3201"/>
    <w:rsid w:val="003C3F95"/>
    <w:rsid w:val="003D04D9"/>
    <w:rsid w:val="003D3EF7"/>
    <w:rsid w:val="003E2CE4"/>
    <w:rsid w:val="003E7CE4"/>
    <w:rsid w:val="003F465E"/>
    <w:rsid w:val="003F6ADE"/>
    <w:rsid w:val="004014E1"/>
    <w:rsid w:val="00404E87"/>
    <w:rsid w:val="00410F8F"/>
    <w:rsid w:val="0041401E"/>
    <w:rsid w:val="004242C6"/>
    <w:rsid w:val="00426403"/>
    <w:rsid w:val="00430EC6"/>
    <w:rsid w:val="004326EF"/>
    <w:rsid w:val="0043300F"/>
    <w:rsid w:val="00440095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778A5"/>
    <w:rsid w:val="00485AC3"/>
    <w:rsid w:val="0049063B"/>
    <w:rsid w:val="00496D37"/>
    <w:rsid w:val="004A14CB"/>
    <w:rsid w:val="004A2C7F"/>
    <w:rsid w:val="004A3D41"/>
    <w:rsid w:val="004A7E87"/>
    <w:rsid w:val="004C3E6F"/>
    <w:rsid w:val="004C6C46"/>
    <w:rsid w:val="004E0386"/>
    <w:rsid w:val="004E5309"/>
    <w:rsid w:val="004E5B6B"/>
    <w:rsid w:val="004F0E5B"/>
    <w:rsid w:val="004F6694"/>
    <w:rsid w:val="004F691B"/>
    <w:rsid w:val="004F6FDF"/>
    <w:rsid w:val="00500676"/>
    <w:rsid w:val="0050215E"/>
    <w:rsid w:val="005022B3"/>
    <w:rsid w:val="00502EAA"/>
    <w:rsid w:val="005033B3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5C39"/>
    <w:rsid w:val="0058612E"/>
    <w:rsid w:val="00586FF3"/>
    <w:rsid w:val="00592858"/>
    <w:rsid w:val="00593217"/>
    <w:rsid w:val="00593BD5"/>
    <w:rsid w:val="00597CD8"/>
    <w:rsid w:val="005A0645"/>
    <w:rsid w:val="005A1A22"/>
    <w:rsid w:val="005A51C8"/>
    <w:rsid w:val="005B0BB6"/>
    <w:rsid w:val="005B3350"/>
    <w:rsid w:val="005B4E62"/>
    <w:rsid w:val="005B728E"/>
    <w:rsid w:val="005C2A2B"/>
    <w:rsid w:val="005D7C85"/>
    <w:rsid w:val="005E0796"/>
    <w:rsid w:val="005E0A8D"/>
    <w:rsid w:val="005E1C42"/>
    <w:rsid w:val="005E242D"/>
    <w:rsid w:val="005E630C"/>
    <w:rsid w:val="005F21BA"/>
    <w:rsid w:val="00600427"/>
    <w:rsid w:val="006074A0"/>
    <w:rsid w:val="00607B2C"/>
    <w:rsid w:val="00612FD2"/>
    <w:rsid w:val="006172D3"/>
    <w:rsid w:val="00624BDB"/>
    <w:rsid w:val="00637650"/>
    <w:rsid w:val="00643DB0"/>
    <w:rsid w:val="006456A0"/>
    <w:rsid w:val="0064749F"/>
    <w:rsid w:val="006510C0"/>
    <w:rsid w:val="006518F2"/>
    <w:rsid w:val="0065262A"/>
    <w:rsid w:val="00654365"/>
    <w:rsid w:val="00663395"/>
    <w:rsid w:val="0066546F"/>
    <w:rsid w:val="00666FA6"/>
    <w:rsid w:val="00676EED"/>
    <w:rsid w:val="006834AB"/>
    <w:rsid w:val="00692AA8"/>
    <w:rsid w:val="006A1472"/>
    <w:rsid w:val="006A163A"/>
    <w:rsid w:val="006A29D5"/>
    <w:rsid w:val="006A4B78"/>
    <w:rsid w:val="006A7A91"/>
    <w:rsid w:val="006B6D95"/>
    <w:rsid w:val="006B79F9"/>
    <w:rsid w:val="006C0FC9"/>
    <w:rsid w:val="006C1F87"/>
    <w:rsid w:val="006C5BD0"/>
    <w:rsid w:val="006D0D35"/>
    <w:rsid w:val="006D12A1"/>
    <w:rsid w:val="006D2082"/>
    <w:rsid w:val="006D2D71"/>
    <w:rsid w:val="006D5C7E"/>
    <w:rsid w:val="006D637C"/>
    <w:rsid w:val="006E08A3"/>
    <w:rsid w:val="006E1BDD"/>
    <w:rsid w:val="006E4357"/>
    <w:rsid w:val="006E7CFB"/>
    <w:rsid w:val="006F0328"/>
    <w:rsid w:val="006F4EDC"/>
    <w:rsid w:val="006F7F25"/>
    <w:rsid w:val="007005A4"/>
    <w:rsid w:val="00701092"/>
    <w:rsid w:val="00705A5F"/>
    <w:rsid w:val="00711AC6"/>
    <w:rsid w:val="00712B30"/>
    <w:rsid w:val="00715413"/>
    <w:rsid w:val="00716BDB"/>
    <w:rsid w:val="00722868"/>
    <w:rsid w:val="00722BD6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74BF6"/>
    <w:rsid w:val="00785BFC"/>
    <w:rsid w:val="00797A99"/>
    <w:rsid w:val="007B6792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82FF5"/>
    <w:rsid w:val="00890033"/>
    <w:rsid w:val="00891984"/>
    <w:rsid w:val="008A2C84"/>
    <w:rsid w:val="008A4530"/>
    <w:rsid w:val="008B3A31"/>
    <w:rsid w:val="008B63BF"/>
    <w:rsid w:val="008C2200"/>
    <w:rsid w:val="008D34F2"/>
    <w:rsid w:val="008D5B0A"/>
    <w:rsid w:val="008E0B6F"/>
    <w:rsid w:val="008E4BA4"/>
    <w:rsid w:val="008F1894"/>
    <w:rsid w:val="008F26F6"/>
    <w:rsid w:val="00913920"/>
    <w:rsid w:val="009163F9"/>
    <w:rsid w:val="009268B4"/>
    <w:rsid w:val="00932981"/>
    <w:rsid w:val="00937269"/>
    <w:rsid w:val="009372A3"/>
    <w:rsid w:val="009402E4"/>
    <w:rsid w:val="00944A68"/>
    <w:rsid w:val="00945EB7"/>
    <w:rsid w:val="00951FC2"/>
    <w:rsid w:val="009530E9"/>
    <w:rsid w:val="009547DD"/>
    <w:rsid w:val="00960478"/>
    <w:rsid w:val="00964ECA"/>
    <w:rsid w:val="009678D4"/>
    <w:rsid w:val="00967DA3"/>
    <w:rsid w:val="009721B8"/>
    <w:rsid w:val="00980E77"/>
    <w:rsid w:val="00983FF0"/>
    <w:rsid w:val="0099138B"/>
    <w:rsid w:val="00992489"/>
    <w:rsid w:val="0099383E"/>
    <w:rsid w:val="009A0473"/>
    <w:rsid w:val="009A4B16"/>
    <w:rsid w:val="009B2C6B"/>
    <w:rsid w:val="009B3445"/>
    <w:rsid w:val="009B3878"/>
    <w:rsid w:val="009C3B6D"/>
    <w:rsid w:val="009C5FB5"/>
    <w:rsid w:val="009D4871"/>
    <w:rsid w:val="009D4D2A"/>
    <w:rsid w:val="009D63BC"/>
    <w:rsid w:val="009E0FC9"/>
    <w:rsid w:val="009F63C2"/>
    <w:rsid w:val="009F7FBF"/>
    <w:rsid w:val="00A05074"/>
    <w:rsid w:val="00A07528"/>
    <w:rsid w:val="00A17A52"/>
    <w:rsid w:val="00A17A76"/>
    <w:rsid w:val="00A204A2"/>
    <w:rsid w:val="00A25F41"/>
    <w:rsid w:val="00A31F82"/>
    <w:rsid w:val="00A35852"/>
    <w:rsid w:val="00A3767E"/>
    <w:rsid w:val="00A50795"/>
    <w:rsid w:val="00A6125F"/>
    <w:rsid w:val="00A61606"/>
    <w:rsid w:val="00A63159"/>
    <w:rsid w:val="00A65748"/>
    <w:rsid w:val="00A708F9"/>
    <w:rsid w:val="00A717DC"/>
    <w:rsid w:val="00A7194B"/>
    <w:rsid w:val="00A746F8"/>
    <w:rsid w:val="00A85F83"/>
    <w:rsid w:val="00A865B2"/>
    <w:rsid w:val="00A907AA"/>
    <w:rsid w:val="00A919F3"/>
    <w:rsid w:val="00A93A31"/>
    <w:rsid w:val="00AA44C0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05885"/>
    <w:rsid w:val="00B07F76"/>
    <w:rsid w:val="00B11000"/>
    <w:rsid w:val="00B222C6"/>
    <w:rsid w:val="00B22945"/>
    <w:rsid w:val="00B25533"/>
    <w:rsid w:val="00B3084D"/>
    <w:rsid w:val="00B32120"/>
    <w:rsid w:val="00B35F3E"/>
    <w:rsid w:val="00B40BBC"/>
    <w:rsid w:val="00B461F7"/>
    <w:rsid w:val="00B6691E"/>
    <w:rsid w:val="00B6740A"/>
    <w:rsid w:val="00B737C2"/>
    <w:rsid w:val="00B82B62"/>
    <w:rsid w:val="00B87336"/>
    <w:rsid w:val="00BA5150"/>
    <w:rsid w:val="00BA7325"/>
    <w:rsid w:val="00BB201C"/>
    <w:rsid w:val="00BB2EA8"/>
    <w:rsid w:val="00BB44CC"/>
    <w:rsid w:val="00BB699C"/>
    <w:rsid w:val="00BC2E4B"/>
    <w:rsid w:val="00BC3FF1"/>
    <w:rsid w:val="00BD612C"/>
    <w:rsid w:val="00BD6F90"/>
    <w:rsid w:val="00BE1F2F"/>
    <w:rsid w:val="00BF3E0B"/>
    <w:rsid w:val="00BF5D35"/>
    <w:rsid w:val="00BF7848"/>
    <w:rsid w:val="00C0284F"/>
    <w:rsid w:val="00C06AD6"/>
    <w:rsid w:val="00C06BCC"/>
    <w:rsid w:val="00C06FD2"/>
    <w:rsid w:val="00C103BD"/>
    <w:rsid w:val="00C14E63"/>
    <w:rsid w:val="00C1705B"/>
    <w:rsid w:val="00C17CF3"/>
    <w:rsid w:val="00C25E99"/>
    <w:rsid w:val="00C27A4B"/>
    <w:rsid w:val="00C33070"/>
    <w:rsid w:val="00C33F3C"/>
    <w:rsid w:val="00C5338A"/>
    <w:rsid w:val="00C600F1"/>
    <w:rsid w:val="00C612A7"/>
    <w:rsid w:val="00C61C43"/>
    <w:rsid w:val="00C648B3"/>
    <w:rsid w:val="00C6524F"/>
    <w:rsid w:val="00C66015"/>
    <w:rsid w:val="00C749A0"/>
    <w:rsid w:val="00C930E4"/>
    <w:rsid w:val="00C93879"/>
    <w:rsid w:val="00C96545"/>
    <w:rsid w:val="00CA07A5"/>
    <w:rsid w:val="00CA5702"/>
    <w:rsid w:val="00CB0760"/>
    <w:rsid w:val="00CC14DF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05175"/>
    <w:rsid w:val="00D1303B"/>
    <w:rsid w:val="00D158E0"/>
    <w:rsid w:val="00D27807"/>
    <w:rsid w:val="00D31C76"/>
    <w:rsid w:val="00D337DF"/>
    <w:rsid w:val="00D468AA"/>
    <w:rsid w:val="00D5015D"/>
    <w:rsid w:val="00D50596"/>
    <w:rsid w:val="00D53055"/>
    <w:rsid w:val="00D62BE9"/>
    <w:rsid w:val="00D744CF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644"/>
    <w:rsid w:val="00DD6B50"/>
    <w:rsid w:val="00DE4126"/>
    <w:rsid w:val="00DE6340"/>
    <w:rsid w:val="00DF08B9"/>
    <w:rsid w:val="00DF11A4"/>
    <w:rsid w:val="00DF2FB7"/>
    <w:rsid w:val="00DF34D2"/>
    <w:rsid w:val="00DF4624"/>
    <w:rsid w:val="00DF5AF8"/>
    <w:rsid w:val="00E046F8"/>
    <w:rsid w:val="00E04C03"/>
    <w:rsid w:val="00E10F0B"/>
    <w:rsid w:val="00E13964"/>
    <w:rsid w:val="00E139B8"/>
    <w:rsid w:val="00E16A52"/>
    <w:rsid w:val="00E21E6F"/>
    <w:rsid w:val="00E2463E"/>
    <w:rsid w:val="00E353E2"/>
    <w:rsid w:val="00E35B53"/>
    <w:rsid w:val="00E42F8B"/>
    <w:rsid w:val="00E5062A"/>
    <w:rsid w:val="00E50738"/>
    <w:rsid w:val="00E51C12"/>
    <w:rsid w:val="00E54BCE"/>
    <w:rsid w:val="00E56968"/>
    <w:rsid w:val="00E67042"/>
    <w:rsid w:val="00E715C1"/>
    <w:rsid w:val="00E755C8"/>
    <w:rsid w:val="00E901EA"/>
    <w:rsid w:val="00E9243C"/>
    <w:rsid w:val="00EA1464"/>
    <w:rsid w:val="00EA73F6"/>
    <w:rsid w:val="00EC1C9E"/>
    <w:rsid w:val="00EC542A"/>
    <w:rsid w:val="00EF0D46"/>
    <w:rsid w:val="00F123E1"/>
    <w:rsid w:val="00F13E4C"/>
    <w:rsid w:val="00F153A9"/>
    <w:rsid w:val="00F15AC6"/>
    <w:rsid w:val="00F217C6"/>
    <w:rsid w:val="00F22CBD"/>
    <w:rsid w:val="00F24C93"/>
    <w:rsid w:val="00F334DA"/>
    <w:rsid w:val="00F4040C"/>
    <w:rsid w:val="00F522E1"/>
    <w:rsid w:val="00F55703"/>
    <w:rsid w:val="00F56514"/>
    <w:rsid w:val="00F5680E"/>
    <w:rsid w:val="00F6696F"/>
    <w:rsid w:val="00F67CD0"/>
    <w:rsid w:val="00F71175"/>
    <w:rsid w:val="00F75086"/>
    <w:rsid w:val="00FA143E"/>
    <w:rsid w:val="00FB2343"/>
    <w:rsid w:val="00FB2798"/>
    <w:rsid w:val="00FC02F8"/>
    <w:rsid w:val="00FC28A0"/>
    <w:rsid w:val="00FD3F6D"/>
    <w:rsid w:val="00FD47AB"/>
    <w:rsid w:val="00FD4BB0"/>
    <w:rsid w:val="00FD5FD2"/>
    <w:rsid w:val="00FD7018"/>
    <w:rsid w:val="00FD740B"/>
    <w:rsid w:val="00FF5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18CB7-FC96-44EC-A129-6C2F6B7FD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203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14</cp:revision>
  <cp:lastPrinted>2019-02-06T19:14:00Z</cp:lastPrinted>
  <dcterms:created xsi:type="dcterms:W3CDTF">2019-01-04T20:32:00Z</dcterms:created>
  <dcterms:modified xsi:type="dcterms:W3CDTF">2019-02-08T19:27:00Z</dcterms:modified>
</cp:coreProperties>
</file>