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82EDFB" w14:textId="294CD453" w:rsidR="00DC099B" w:rsidRPr="00DC099B" w:rsidRDefault="007C70DA" w:rsidP="000F59E1">
      <w:pPr>
        <w:spacing w:after="0" w:line="240" w:lineRule="atLeast"/>
        <w:jc w:val="center"/>
        <w:rPr>
          <w:rFonts w:asciiTheme="minorHAnsi" w:hAnsiTheme="minorHAnsi" w:cs="Arial"/>
          <w:b/>
          <w:sz w:val="24"/>
          <w:szCs w:val="24"/>
        </w:rPr>
      </w:pPr>
      <w:r w:rsidRPr="00BC2E4B">
        <w:rPr>
          <w:rFonts w:asciiTheme="minorHAnsi" w:hAnsiTheme="minorHAnsi" w:cs="Arial"/>
          <w:b/>
          <w:sz w:val="28"/>
          <w:szCs w:val="24"/>
        </w:rPr>
        <w:t>AGENDA</w:t>
      </w:r>
    </w:p>
    <w:tbl>
      <w:tblPr>
        <w:tblW w:w="922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655"/>
        <w:gridCol w:w="1005"/>
      </w:tblGrid>
      <w:tr w:rsidR="00D5015D" w:rsidRPr="002C4C9E" w14:paraId="4903B5C8" w14:textId="77777777" w:rsidTr="006518F2">
        <w:trPr>
          <w:trHeight w:val="454"/>
          <w:jc w:val="center"/>
        </w:trPr>
        <w:tc>
          <w:tcPr>
            <w:tcW w:w="567" w:type="dxa"/>
            <w:tcBorders>
              <w:top w:val="nil"/>
            </w:tcBorders>
          </w:tcPr>
          <w:p w14:paraId="79F08DEC" w14:textId="77777777"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  <w:tcBorders>
              <w:top w:val="nil"/>
            </w:tcBorders>
          </w:tcPr>
          <w:p w14:paraId="1C818B7A" w14:textId="77777777" w:rsidR="000F59E1" w:rsidRPr="002C4C9E" w:rsidRDefault="000F59E1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1005" w:type="dxa"/>
            <w:tcBorders>
              <w:top w:val="nil"/>
            </w:tcBorders>
          </w:tcPr>
          <w:p w14:paraId="30D07ACC" w14:textId="77777777" w:rsidR="000F59E1" w:rsidRPr="00F5680E" w:rsidRDefault="007C70DA" w:rsidP="000F59E1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b/>
                <w:szCs w:val="24"/>
              </w:rPr>
            </w:pPr>
            <w:r w:rsidRPr="00F5680E">
              <w:rPr>
                <w:rFonts w:asciiTheme="minorHAnsi" w:hAnsiTheme="minorHAnsi" w:cs="Arial"/>
                <w:b/>
                <w:szCs w:val="24"/>
              </w:rPr>
              <w:t>Time</w:t>
            </w:r>
          </w:p>
        </w:tc>
      </w:tr>
      <w:tr w:rsidR="00B25533" w:rsidRPr="002C4C9E" w14:paraId="6B3373F0" w14:textId="77777777" w:rsidTr="006518F2">
        <w:trPr>
          <w:trHeight w:val="369"/>
          <w:jc w:val="center"/>
        </w:trPr>
        <w:tc>
          <w:tcPr>
            <w:tcW w:w="567" w:type="dxa"/>
          </w:tcPr>
          <w:p w14:paraId="2E61930C" w14:textId="77777777" w:rsidR="00B25533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1.</w:t>
            </w:r>
          </w:p>
        </w:tc>
        <w:tc>
          <w:tcPr>
            <w:tcW w:w="7655" w:type="dxa"/>
          </w:tcPr>
          <w:p w14:paraId="70530195" w14:textId="77777777" w:rsidR="00B25533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Chairperson’s welcome and opening remarks</w:t>
            </w:r>
          </w:p>
        </w:tc>
        <w:tc>
          <w:tcPr>
            <w:tcW w:w="1005" w:type="dxa"/>
          </w:tcPr>
          <w:p w14:paraId="3B70A33F" w14:textId="320666F6" w:rsidR="00B25533" w:rsidRDefault="00A65748" w:rsidP="00BC2E4B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3E7CE4">
              <w:rPr>
                <w:rFonts w:asciiTheme="minorHAnsi" w:hAnsiTheme="minorHAnsi" w:cs="Arial"/>
                <w:szCs w:val="24"/>
              </w:rPr>
              <w:t>.00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7BC5156F" w14:textId="77777777" w:rsidTr="006518F2">
        <w:trPr>
          <w:trHeight w:val="369"/>
          <w:jc w:val="center"/>
        </w:trPr>
        <w:tc>
          <w:tcPr>
            <w:tcW w:w="567" w:type="dxa"/>
          </w:tcPr>
          <w:p w14:paraId="2FF3A60A" w14:textId="77777777" w:rsidR="000F59E1" w:rsidRPr="002C4C9E" w:rsidRDefault="00B25533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2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1359E2F" w14:textId="29BB264B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Apologies</w:t>
            </w:r>
            <w:r w:rsidR="00DD6644">
              <w:rPr>
                <w:rFonts w:asciiTheme="minorHAnsi" w:hAnsiTheme="minorHAnsi" w:cs="Arial"/>
                <w:szCs w:val="24"/>
              </w:rPr>
              <w:t xml:space="preserve"> &amp; Declarations of Interest</w:t>
            </w:r>
          </w:p>
        </w:tc>
        <w:tc>
          <w:tcPr>
            <w:tcW w:w="1005" w:type="dxa"/>
          </w:tcPr>
          <w:p w14:paraId="71022EAA" w14:textId="4F4F8276" w:rsidR="000F59E1" w:rsidRPr="001739D2" w:rsidRDefault="00377D89" w:rsidP="00377D89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7.03pm</w:t>
            </w:r>
          </w:p>
        </w:tc>
      </w:tr>
      <w:tr w:rsidR="00D5015D" w:rsidRPr="002C4C9E" w14:paraId="53855A00" w14:textId="77777777" w:rsidTr="006518F2">
        <w:trPr>
          <w:trHeight w:val="369"/>
          <w:jc w:val="center"/>
        </w:trPr>
        <w:tc>
          <w:tcPr>
            <w:tcW w:w="567" w:type="dxa"/>
          </w:tcPr>
          <w:p w14:paraId="52D42FE5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3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13E45AD" w14:textId="0752BD69" w:rsidR="000F59E1" w:rsidRPr="002C4C9E" w:rsidRDefault="003E7CE4" w:rsidP="001C008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Review and Approval of the draft Minutes of Meeting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A65748">
              <w:rPr>
                <w:rFonts w:asciiTheme="minorHAnsi" w:hAnsiTheme="minorHAnsi" w:cs="Arial"/>
                <w:szCs w:val="24"/>
              </w:rPr>
              <w:t>1</w:t>
            </w:r>
            <w:r w:rsidR="001C008A">
              <w:rPr>
                <w:rFonts w:asciiTheme="minorHAnsi" w:hAnsiTheme="minorHAnsi" w:cs="Arial"/>
                <w:szCs w:val="24"/>
              </w:rPr>
              <w:t>1</w:t>
            </w:r>
            <w:r w:rsidR="00C66015">
              <w:rPr>
                <w:rFonts w:asciiTheme="minorHAnsi" w:hAnsiTheme="minorHAnsi" w:cs="Arial"/>
                <w:szCs w:val="24"/>
              </w:rPr>
              <w:t xml:space="preserve"> </w:t>
            </w:r>
            <w:r w:rsidR="001C008A">
              <w:rPr>
                <w:rFonts w:asciiTheme="minorHAnsi" w:hAnsiTheme="minorHAnsi" w:cs="Arial"/>
                <w:szCs w:val="24"/>
              </w:rPr>
              <w:t>Octo</w:t>
            </w:r>
            <w:r w:rsidR="00C33070">
              <w:rPr>
                <w:rFonts w:asciiTheme="minorHAnsi" w:hAnsiTheme="minorHAnsi" w:cs="Arial"/>
                <w:szCs w:val="24"/>
              </w:rPr>
              <w:t>ber</w:t>
            </w:r>
            <w:r w:rsidR="006E4357">
              <w:rPr>
                <w:rFonts w:asciiTheme="minorHAnsi" w:hAnsiTheme="minorHAnsi" w:cs="Arial"/>
                <w:szCs w:val="24"/>
              </w:rPr>
              <w:t xml:space="preserve"> 201</w:t>
            </w:r>
            <w:r w:rsidR="009A0473">
              <w:rPr>
                <w:rFonts w:asciiTheme="minorHAnsi" w:hAnsiTheme="minorHAnsi" w:cs="Arial"/>
                <w:szCs w:val="24"/>
              </w:rPr>
              <w:t>8</w:t>
            </w:r>
          </w:p>
        </w:tc>
        <w:tc>
          <w:tcPr>
            <w:tcW w:w="1005" w:type="dxa"/>
          </w:tcPr>
          <w:p w14:paraId="3D03BD63" w14:textId="0D890EF5" w:rsidR="000F59E1" w:rsidRPr="001739D2" w:rsidRDefault="00A65748" w:rsidP="000530EF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3E7CE4">
              <w:rPr>
                <w:rFonts w:asciiTheme="minorHAnsi" w:hAnsiTheme="minorHAnsi" w:cs="Arial"/>
                <w:szCs w:val="24"/>
              </w:rPr>
              <w:t>.</w:t>
            </w:r>
            <w:r w:rsidR="000530EF">
              <w:rPr>
                <w:rFonts w:asciiTheme="minorHAnsi" w:hAnsiTheme="minorHAnsi" w:cs="Arial"/>
                <w:szCs w:val="24"/>
              </w:rPr>
              <w:t>05</w:t>
            </w:r>
            <w:r w:rsidR="003E7CE4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5015D" w:rsidRPr="002C4C9E" w14:paraId="2FBF6242" w14:textId="77777777" w:rsidTr="006518F2">
        <w:trPr>
          <w:trHeight w:val="369"/>
          <w:jc w:val="center"/>
        </w:trPr>
        <w:tc>
          <w:tcPr>
            <w:tcW w:w="567" w:type="dxa"/>
          </w:tcPr>
          <w:p w14:paraId="3DDAA670" w14:textId="77777777" w:rsidR="000F59E1" w:rsidRPr="002C4C9E" w:rsidRDefault="00116A15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4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112651DE" w14:textId="77777777" w:rsidR="008C2200" w:rsidRDefault="007C70DA" w:rsidP="008C2200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  <w:r w:rsidRPr="009402E4">
              <w:rPr>
                <w:rFonts w:asciiTheme="minorHAnsi" w:hAnsiTheme="minorHAnsi" w:cs="Arial"/>
              </w:rPr>
              <w:t xml:space="preserve">Matters </w:t>
            </w:r>
            <w:r w:rsidR="00751971" w:rsidRPr="009402E4">
              <w:rPr>
                <w:rFonts w:asciiTheme="minorHAnsi" w:hAnsiTheme="minorHAnsi" w:cs="Arial"/>
              </w:rPr>
              <w:t>Arising</w:t>
            </w:r>
            <w:r w:rsidR="00B6691E">
              <w:rPr>
                <w:rFonts w:asciiTheme="minorHAnsi" w:hAnsiTheme="minorHAnsi" w:cs="Arial"/>
              </w:rPr>
              <w:t xml:space="preserve"> </w:t>
            </w:r>
          </w:p>
          <w:p w14:paraId="0A7480E8" w14:textId="77777777" w:rsidR="009A0473" w:rsidRDefault="00E16A52" w:rsidP="00716BDB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Cs w:val="24"/>
              </w:rPr>
            </w:pPr>
            <w:r>
              <w:rPr>
                <w:rFonts w:asciiTheme="minorHAnsi" w:hAnsiTheme="minorHAnsi" w:cs="Arial"/>
                <w:iCs/>
                <w:szCs w:val="24"/>
              </w:rPr>
              <w:t>Allotments Survey</w:t>
            </w:r>
          </w:p>
          <w:p w14:paraId="2B2EC98A" w14:textId="77777777" w:rsidR="00E16A52" w:rsidRDefault="00E16A52" w:rsidP="00716BDB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Cs w:val="24"/>
              </w:rPr>
            </w:pPr>
            <w:r>
              <w:rPr>
                <w:rFonts w:asciiTheme="minorHAnsi" w:hAnsiTheme="minorHAnsi" w:cs="Arial"/>
                <w:iCs/>
                <w:szCs w:val="24"/>
              </w:rPr>
              <w:t>Additional notice-board in shopping centre</w:t>
            </w:r>
          </w:p>
          <w:p w14:paraId="2A0BC8F2" w14:textId="3CF6839B" w:rsidR="00E16A52" w:rsidRPr="00C749A0" w:rsidRDefault="00E16A52" w:rsidP="00716BDB">
            <w:pPr>
              <w:pStyle w:val="ListParagraph"/>
              <w:numPr>
                <w:ilvl w:val="0"/>
                <w:numId w:val="26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iCs/>
                <w:szCs w:val="24"/>
              </w:rPr>
            </w:pPr>
            <w:r>
              <w:rPr>
                <w:rFonts w:asciiTheme="minorHAnsi" w:hAnsiTheme="minorHAnsi" w:cs="Arial"/>
                <w:iCs/>
                <w:szCs w:val="24"/>
              </w:rPr>
              <w:t>Creation of additional sub-groups</w:t>
            </w:r>
          </w:p>
        </w:tc>
        <w:tc>
          <w:tcPr>
            <w:tcW w:w="1005" w:type="dxa"/>
          </w:tcPr>
          <w:p w14:paraId="2128B14D" w14:textId="14FA1243" w:rsidR="000F59E1" w:rsidRDefault="00A65748" w:rsidP="003E7CE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DC099B">
              <w:rPr>
                <w:rFonts w:asciiTheme="minorHAnsi" w:hAnsiTheme="minorHAnsi" w:cs="Arial"/>
                <w:szCs w:val="24"/>
              </w:rPr>
              <w:t>.</w:t>
            </w:r>
            <w:r w:rsidR="006E4357">
              <w:rPr>
                <w:rFonts w:asciiTheme="minorHAnsi" w:hAnsiTheme="minorHAnsi" w:cs="Arial"/>
                <w:szCs w:val="24"/>
              </w:rPr>
              <w:t>1</w:t>
            </w:r>
            <w:r w:rsidR="000530EF">
              <w:rPr>
                <w:rFonts w:asciiTheme="minorHAnsi" w:hAnsiTheme="minorHAnsi" w:cs="Arial"/>
                <w:szCs w:val="24"/>
              </w:rPr>
              <w:t>0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  <w:p w14:paraId="31269218" w14:textId="77777777" w:rsidR="00612FD2" w:rsidRPr="001739D2" w:rsidRDefault="00612FD2" w:rsidP="003E7CE4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D5015D" w:rsidRPr="002C4C9E" w14:paraId="519F3DED" w14:textId="77777777" w:rsidTr="006518F2">
        <w:trPr>
          <w:trHeight w:val="369"/>
          <w:jc w:val="center"/>
        </w:trPr>
        <w:tc>
          <w:tcPr>
            <w:tcW w:w="567" w:type="dxa"/>
          </w:tcPr>
          <w:p w14:paraId="5C295903" w14:textId="3281F835" w:rsidR="000F59E1" w:rsidRPr="002C4C9E" w:rsidRDefault="00165852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5</w:t>
            </w:r>
            <w:r w:rsidR="007C70DA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948BC87" w14:textId="77777777" w:rsidR="000F59E1" w:rsidRPr="002C4C9E" w:rsidRDefault="007C70DA" w:rsidP="000F59E1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Police Report (</w:t>
            </w:r>
            <w:r w:rsidRPr="002C4C9E">
              <w:rPr>
                <w:rFonts w:asciiTheme="minorHAnsi" w:hAnsiTheme="minorHAnsi" w:cs="Arial"/>
                <w:i/>
                <w:szCs w:val="24"/>
              </w:rPr>
              <w:t>flexible time slot</w:t>
            </w:r>
            <w:r w:rsidR="00A31F82">
              <w:rPr>
                <w:rFonts w:asciiTheme="minorHAnsi" w:hAnsiTheme="minorHAnsi" w:cs="Arial"/>
                <w:szCs w:val="24"/>
              </w:rPr>
              <w:t>)</w:t>
            </w:r>
          </w:p>
        </w:tc>
        <w:tc>
          <w:tcPr>
            <w:tcW w:w="1005" w:type="dxa"/>
          </w:tcPr>
          <w:p w14:paraId="36756B39" w14:textId="2F92D772" w:rsidR="000F59E1" w:rsidRPr="001739D2" w:rsidRDefault="00A65748" w:rsidP="00316AFA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8C2200">
              <w:rPr>
                <w:rFonts w:asciiTheme="minorHAnsi" w:hAnsiTheme="minorHAnsi" w:cs="Arial"/>
                <w:szCs w:val="24"/>
              </w:rPr>
              <w:t>.</w:t>
            </w:r>
            <w:r w:rsidR="00316AFA">
              <w:rPr>
                <w:rFonts w:asciiTheme="minorHAnsi" w:hAnsiTheme="minorHAnsi" w:cs="Arial"/>
                <w:szCs w:val="24"/>
              </w:rPr>
              <w:t>20</w:t>
            </w:r>
            <w:r w:rsidR="007C70DA" w:rsidRPr="001739D2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1C008A" w:rsidRPr="002C4C9E" w14:paraId="5BD44A88" w14:textId="77777777" w:rsidTr="006518F2">
        <w:trPr>
          <w:trHeight w:val="369"/>
          <w:jc w:val="center"/>
        </w:trPr>
        <w:tc>
          <w:tcPr>
            <w:tcW w:w="567" w:type="dxa"/>
          </w:tcPr>
          <w:p w14:paraId="360F6FF1" w14:textId="3DE93AC9" w:rsidR="001C008A" w:rsidRDefault="00316AFA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6</w:t>
            </w:r>
          </w:p>
        </w:tc>
        <w:tc>
          <w:tcPr>
            <w:tcW w:w="7655" w:type="dxa"/>
          </w:tcPr>
          <w:p w14:paraId="09465076" w14:textId="6366D79E" w:rsidR="001C008A" w:rsidRPr="006A7A91" w:rsidRDefault="001C008A" w:rsidP="00EF0D46">
            <w:pPr>
              <w:spacing w:before="40" w:after="40" w:line="260" w:lineRule="atLeast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</w:rPr>
              <w:t xml:space="preserve">Resident’s items from the </w:t>
            </w:r>
            <w:r w:rsidR="00EF0D46">
              <w:rPr>
                <w:rFonts w:asciiTheme="minorHAnsi" w:hAnsiTheme="minorHAnsi" w:cs="Arial"/>
              </w:rPr>
              <w:t>f</w:t>
            </w:r>
            <w:r>
              <w:rPr>
                <w:rFonts w:asciiTheme="minorHAnsi" w:hAnsiTheme="minorHAnsi" w:cs="Arial"/>
              </w:rPr>
              <w:t>loor</w:t>
            </w:r>
          </w:p>
        </w:tc>
        <w:tc>
          <w:tcPr>
            <w:tcW w:w="1005" w:type="dxa"/>
          </w:tcPr>
          <w:p w14:paraId="69898586" w14:textId="2F600B27" w:rsidR="001C008A" w:rsidRDefault="00316AFA" w:rsidP="00C33070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7.30pm</w:t>
            </w:r>
          </w:p>
        </w:tc>
      </w:tr>
      <w:tr w:rsidR="00316AFA" w:rsidRPr="0013356F" w14:paraId="30592558" w14:textId="77777777" w:rsidTr="00854B5F">
        <w:trPr>
          <w:trHeight w:val="398"/>
          <w:jc w:val="center"/>
        </w:trPr>
        <w:tc>
          <w:tcPr>
            <w:tcW w:w="567" w:type="dxa"/>
          </w:tcPr>
          <w:p w14:paraId="5AC959D0" w14:textId="2F9CE786" w:rsidR="00316AFA" w:rsidRDefault="00316AFA" w:rsidP="00854B5F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</w:p>
        </w:tc>
        <w:tc>
          <w:tcPr>
            <w:tcW w:w="7655" w:type="dxa"/>
          </w:tcPr>
          <w:p w14:paraId="798760D8" w14:textId="77777777" w:rsidR="00316AFA" w:rsidRDefault="00316AFA" w:rsidP="00854B5F">
            <w:p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13356F">
              <w:rPr>
                <w:rFonts w:asciiTheme="minorHAnsi" w:hAnsiTheme="minorHAnsi" w:cs="Arial"/>
              </w:rPr>
              <w:t>Update on Kingsford Stadium Development</w:t>
            </w:r>
          </w:p>
        </w:tc>
        <w:tc>
          <w:tcPr>
            <w:tcW w:w="1005" w:type="dxa"/>
          </w:tcPr>
          <w:p w14:paraId="599B27F7" w14:textId="069A8D9A" w:rsidR="00316AFA" w:rsidRDefault="00316AFA" w:rsidP="00316AF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7.</w:t>
            </w:r>
            <w:r>
              <w:rPr>
                <w:rFonts w:asciiTheme="minorHAnsi" w:hAnsiTheme="minorHAnsi" w:cs="Arial"/>
                <w:szCs w:val="24"/>
              </w:rPr>
              <w:t>4</w:t>
            </w:r>
            <w:r>
              <w:rPr>
                <w:rFonts w:asciiTheme="minorHAnsi" w:hAnsiTheme="minorHAnsi" w:cs="Arial"/>
                <w:szCs w:val="24"/>
              </w:rPr>
              <w:t>0pm</w:t>
            </w:r>
          </w:p>
        </w:tc>
      </w:tr>
      <w:tr w:rsidR="006A7A91" w:rsidRPr="002C4C9E" w14:paraId="4767428A" w14:textId="77777777" w:rsidTr="006518F2">
        <w:trPr>
          <w:trHeight w:val="369"/>
          <w:jc w:val="center"/>
        </w:trPr>
        <w:tc>
          <w:tcPr>
            <w:tcW w:w="567" w:type="dxa"/>
          </w:tcPr>
          <w:p w14:paraId="11779AB7" w14:textId="67FA1996" w:rsidR="006A7A91" w:rsidRDefault="00316AFA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</w:p>
        </w:tc>
        <w:tc>
          <w:tcPr>
            <w:tcW w:w="7655" w:type="dxa"/>
          </w:tcPr>
          <w:p w14:paraId="34771EC5" w14:textId="405076CE" w:rsidR="006A7A91" w:rsidRPr="006A7A91" w:rsidRDefault="006A7A91" w:rsidP="00DD657A">
            <w:pPr>
              <w:spacing w:before="40" w:after="40" w:line="260" w:lineRule="atLeast"/>
              <w:rPr>
                <w:rFonts w:asciiTheme="minorHAnsi" w:hAnsiTheme="minorHAnsi" w:cs="Arial"/>
              </w:rPr>
            </w:pPr>
            <w:r w:rsidRPr="006A7A91">
              <w:rPr>
                <w:rFonts w:asciiTheme="minorHAnsi" w:hAnsiTheme="minorHAnsi" w:cs="Arial"/>
              </w:rPr>
              <w:t>Strategic Development &amp; Local Development Plans Reviews</w:t>
            </w:r>
          </w:p>
        </w:tc>
        <w:tc>
          <w:tcPr>
            <w:tcW w:w="1005" w:type="dxa"/>
          </w:tcPr>
          <w:p w14:paraId="58E43F8F" w14:textId="4206ED31" w:rsidR="006A7A91" w:rsidRDefault="00C33070" w:rsidP="00316AFA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6A7A91">
              <w:rPr>
                <w:rFonts w:asciiTheme="minorHAnsi" w:hAnsiTheme="minorHAnsi" w:cs="Arial"/>
                <w:szCs w:val="24"/>
              </w:rPr>
              <w:t>.</w:t>
            </w:r>
            <w:r w:rsidR="00316AFA">
              <w:rPr>
                <w:rFonts w:asciiTheme="minorHAnsi" w:hAnsiTheme="minorHAnsi" w:cs="Arial"/>
                <w:szCs w:val="24"/>
              </w:rPr>
              <w:t>4</w:t>
            </w:r>
            <w:r>
              <w:rPr>
                <w:rFonts w:asciiTheme="minorHAnsi" w:hAnsiTheme="minorHAnsi" w:cs="Arial"/>
                <w:szCs w:val="24"/>
              </w:rPr>
              <w:t>5</w:t>
            </w:r>
            <w:r w:rsidR="006A7A91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 w14:paraId="3DE8AF52" w14:textId="77777777" w:rsidTr="006518F2">
        <w:trPr>
          <w:trHeight w:val="369"/>
          <w:jc w:val="center"/>
        </w:trPr>
        <w:tc>
          <w:tcPr>
            <w:tcW w:w="567" w:type="dxa"/>
          </w:tcPr>
          <w:p w14:paraId="65178D3B" w14:textId="2675B9D1" w:rsidR="00D8236D" w:rsidRPr="002C4C9E" w:rsidRDefault="00316AFA" w:rsidP="00316AF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9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5391EBFF" w14:textId="77777777" w:rsidR="00D8236D" w:rsidRPr="00DD657A" w:rsidRDefault="00D8236D" w:rsidP="00DD657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Planning Watch</w:t>
            </w:r>
          </w:p>
        </w:tc>
        <w:tc>
          <w:tcPr>
            <w:tcW w:w="1005" w:type="dxa"/>
          </w:tcPr>
          <w:p w14:paraId="20176E21" w14:textId="5C7D98B4" w:rsidR="00D8236D" w:rsidRPr="001739D2" w:rsidRDefault="00C33070" w:rsidP="00316AFA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4512E5">
              <w:rPr>
                <w:rFonts w:asciiTheme="minorHAnsi" w:hAnsiTheme="minorHAnsi" w:cs="Arial"/>
                <w:szCs w:val="24"/>
              </w:rPr>
              <w:t>.</w:t>
            </w:r>
            <w:r w:rsidR="00316AFA">
              <w:rPr>
                <w:rFonts w:asciiTheme="minorHAnsi" w:hAnsiTheme="minorHAnsi" w:cs="Arial"/>
                <w:szCs w:val="24"/>
              </w:rPr>
              <w:t>50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D8236D" w:rsidRPr="002C4C9E" w14:paraId="70A70CA2" w14:textId="77777777" w:rsidTr="006518F2">
        <w:trPr>
          <w:trHeight w:val="369"/>
          <w:jc w:val="center"/>
        </w:trPr>
        <w:tc>
          <w:tcPr>
            <w:tcW w:w="567" w:type="dxa"/>
          </w:tcPr>
          <w:p w14:paraId="229AB3A2" w14:textId="295F161D" w:rsidR="00D8236D" w:rsidRPr="002C4C9E" w:rsidRDefault="00316AFA" w:rsidP="003E7CE4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10</w:t>
            </w:r>
            <w:r w:rsidR="00D8236D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23EA1556" w14:textId="77777777" w:rsidR="00D8236D" w:rsidRPr="002C4C9E" w:rsidRDefault="00D8236D" w:rsidP="00D8236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Ward 13 Councillors’ Reports / Updates</w:t>
            </w:r>
          </w:p>
        </w:tc>
        <w:tc>
          <w:tcPr>
            <w:tcW w:w="1005" w:type="dxa"/>
          </w:tcPr>
          <w:p w14:paraId="664142A8" w14:textId="25935B7D" w:rsidR="00D8236D" w:rsidRPr="001739D2" w:rsidRDefault="00C33070" w:rsidP="00316AFA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7</w:t>
            </w:r>
            <w:r w:rsidR="00CA07A5">
              <w:rPr>
                <w:rFonts w:asciiTheme="minorHAnsi" w:hAnsiTheme="minorHAnsi" w:cs="Arial"/>
                <w:szCs w:val="24"/>
              </w:rPr>
              <w:t>.</w:t>
            </w:r>
            <w:r w:rsidR="00316AFA">
              <w:rPr>
                <w:rFonts w:asciiTheme="minorHAnsi" w:hAnsiTheme="minorHAnsi" w:cs="Arial"/>
                <w:szCs w:val="24"/>
              </w:rPr>
              <w:t>5</w:t>
            </w:r>
            <w:r>
              <w:rPr>
                <w:rFonts w:asciiTheme="minorHAnsi" w:hAnsiTheme="minorHAnsi" w:cs="Arial"/>
                <w:szCs w:val="24"/>
              </w:rPr>
              <w:t>5</w:t>
            </w:r>
            <w:r w:rsidR="00B25533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316AFA" w:rsidRPr="002C4C9E" w14:paraId="735F03FF" w14:textId="77777777" w:rsidTr="00854B5F">
        <w:trPr>
          <w:trHeight w:val="369"/>
          <w:jc w:val="center"/>
        </w:trPr>
        <w:tc>
          <w:tcPr>
            <w:tcW w:w="567" w:type="dxa"/>
          </w:tcPr>
          <w:p w14:paraId="3C4464BD" w14:textId="77777777" w:rsidR="00316AFA" w:rsidRDefault="00316AFA" w:rsidP="00854B5F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</w:tcPr>
          <w:p w14:paraId="26D97EB4" w14:textId="77777777" w:rsidR="00316AFA" w:rsidRDefault="00316AFA" w:rsidP="00854B5F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Coffee Break</w:t>
            </w:r>
          </w:p>
        </w:tc>
        <w:tc>
          <w:tcPr>
            <w:tcW w:w="1005" w:type="dxa"/>
          </w:tcPr>
          <w:p w14:paraId="00DE8348" w14:textId="77777777" w:rsidR="00316AFA" w:rsidRDefault="00316AFA" w:rsidP="00854B5F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  <w:tr w:rsidR="00322B69" w:rsidRPr="002C4C9E" w14:paraId="3C503C94" w14:textId="77777777" w:rsidTr="006518F2">
        <w:trPr>
          <w:trHeight w:val="369"/>
          <w:jc w:val="center"/>
        </w:trPr>
        <w:tc>
          <w:tcPr>
            <w:tcW w:w="567" w:type="dxa"/>
          </w:tcPr>
          <w:p w14:paraId="539C8861" w14:textId="0B8591E2" w:rsidR="00322B69" w:rsidRPr="002C4C9E" w:rsidRDefault="0013356F" w:rsidP="00440095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316AFA">
              <w:rPr>
                <w:rFonts w:asciiTheme="minorHAnsi" w:hAnsiTheme="minorHAnsi" w:cs="Arial"/>
                <w:szCs w:val="24"/>
              </w:rPr>
              <w:t>1</w:t>
            </w:r>
            <w:r w:rsidR="00322B69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3728CFE0" w14:textId="77777777" w:rsidR="00322B69" w:rsidRPr="002C4C9E" w:rsidRDefault="00322B69" w:rsidP="00322B69">
            <w:pPr>
              <w:pStyle w:val="ListParagraph"/>
              <w:spacing w:before="40" w:after="40" w:line="260" w:lineRule="atLeast"/>
              <w:ind w:left="0"/>
              <w:contextualSpacing w:val="0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>Treasurer's</w:t>
            </w:r>
            <w:r>
              <w:rPr>
                <w:rFonts w:asciiTheme="minorHAnsi" w:hAnsiTheme="minorHAnsi" w:cs="Arial"/>
                <w:szCs w:val="24"/>
              </w:rPr>
              <w:t xml:space="preserve"> Report &amp; Bulletin Update </w:t>
            </w:r>
          </w:p>
        </w:tc>
        <w:tc>
          <w:tcPr>
            <w:tcW w:w="1005" w:type="dxa"/>
          </w:tcPr>
          <w:p w14:paraId="33BB87A9" w14:textId="6107275B" w:rsidR="00322B69" w:rsidRPr="001739D2" w:rsidRDefault="00316AFA" w:rsidP="00316AFA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322B69">
              <w:rPr>
                <w:rFonts w:asciiTheme="minorHAnsi" w:hAnsiTheme="minorHAnsi" w:cs="Arial"/>
                <w:szCs w:val="24"/>
              </w:rPr>
              <w:t>.</w:t>
            </w:r>
            <w:r>
              <w:rPr>
                <w:rFonts w:asciiTheme="minorHAnsi" w:hAnsiTheme="minorHAnsi" w:cs="Arial"/>
                <w:szCs w:val="24"/>
              </w:rPr>
              <w:t>20</w:t>
            </w:r>
            <w:r w:rsidR="00322B69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322B69" w:rsidRPr="002C4C9E" w14:paraId="40216DAE" w14:textId="77777777" w:rsidTr="006518F2">
        <w:trPr>
          <w:trHeight w:val="369"/>
          <w:jc w:val="center"/>
        </w:trPr>
        <w:tc>
          <w:tcPr>
            <w:tcW w:w="567" w:type="dxa"/>
          </w:tcPr>
          <w:p w14:paraId="6380968F" w14:textId="75144C64" w:rsidR="00322B69" w:rsidRPr="002C4C9E" w:rsidRDefault="00322B69" w:rsidP="00316AF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316AFA">
              <w:rPr>
                <w:rFonts w:asciiTheme="minorHAnsi" w:hAnsiTheme="minorHAnsi" w:cs="Arial"/>
                <w:szCs w:val="24"/>
              </w:rPr>
              <w:t>2</w:t>
            </w:r>
            <w:r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7A337D30" w14:textId="382FB19F" w:rsidR="008C2200" w:rsidRDefault="00322B69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Sub-group Reports –</w:t>
            </w:r>
            <w:r w:rsidRPr="002C4C9E">
              <w:rPr>
                <w:rFonts w:asciiTheme="minorHAnsi" w:hAnsiTheme="minorHAnsi" w:cs="Arial"/>
                <w:szCs w:val="24"/>
              </w:rPr>
              <w:t xml:space="preserve"> </w:t>
            </w:r>
            <w:r w:rsidR="00316AFA">
              <w:rPr>
                <w:rFonts w:asciiTheme="minorHAnsi" w:hAnsiTheme="minorHAnsi" w:cs="Arial"/>
                <w:szCs w:val="24"/>
              </w:rPr>
              <w:t>Environment ( Ken Stewart)</w:t>
            </w:r>
          </w:p>
          <w:p w14:paraId="1C9D8076" w14:textId="73038912" w:rsidR="00322B69" w:rsidRDefault="00B737C2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ab/>
              <w:t>Project</w:t>
            </w:r>
            <w:r w:rsidR="00C749A0">
              <w:rPr>
                <w:rFonts w:asciiTheme="minorHAnsi" w:hAnsiTheme="minorHAnsi" w:cs="Arial"/>
                <w:szCs w:val="24"/>
              </w:rPr>
              <w:t>s</w:t>
            </w:r>
            <w:r w:rsidR="00316AFA">
              <w:rPr>
                <w:rFonts w:asciiTheme="minorHAnsi" w:hAnsiTheme="minorHAnsi" w:cs="Arial"/>
                <w:szCs w:val="24"/>
              </w:rPr>
              <w:t xml:space="preserve"> (Kate Lumsden)</w:t>
            </w:r>
          </w:p>
          <w:p w14:paraId="69AE6994" w14:textId="63153E49" w:rsidR="00316AFA" w:rsidRDefault="00316AFA" w:rsidP="00B737C2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                                     Events (David Ritchie)</w:t>
            </w:r>
          </w:p>
          <w:p w14:paraId="233FBCD0" w14:textId="5C5CD107" w:rsidR="001C008A" w:rsidRDefault="001C008A" w:rsidP="00D31C76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                                       </w:t>
            </w:r>
            <w:r w:rsidR="00316AFA">
              <w:rPr>
                <w:rFonts w:asciiTheme="minorHAnsi" w:hAnsiTheme="minorHAnsi" w:cs="Arial"/>
                <w:szCs w:val="24"/>
              </w:rPr>
              <w:t xml:space="preserve">Community Liaison </w:t>
            </w:r>
            <w:r w:rsidR="00E16A52">
              <w:rPr>
                <w:rFonts w:asciiTheme="minorHAnsi" w:hAnsiTheme="minorHAnsi" w:cs="Arial"/>
                <w:szCs w:val="24"/>
              </w:rPr>
              <w:t>(B</w:t>
            </w:r>
            <w:r w:rsidR="00316AFA">
              <w:rPr>
                <w:rFonts w:asciiTheme="minorHAnsi" w:hAnsiTheme="minorHAnsi" w:cs="Arial"/>
                <w:szCs w:val="24"/>
              </w:rPr>
              <w:t>rian</w:t>
            </w:r>
            <w:r w:rsidR="00E16A52">
              <w:rPr>
                <w:rFonts w:asciiTheme="minorHAnsi" w:hAnsiTheme="minorHAnsi" w:cs="Arial"/>
                <w:szCs w:val="24"/>
              </w:rPr>
              <w:t xml:space="preserve"> Colvin)</w:t>
            </w:r>
          </w:p>
          <w:p w14:paraId="571CC4F7" w14:textId="08AD8B9D" w:rsidR="00C66015" w:rsidRPr="002C4C9E" w:rsidRDefault="00054368" w:rsidP="00D31C76">
            <w:pPr>
              <w:tabs>
                <w:tab w:val="left" w:pos="1877"/>
              </w:tabs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ab/>
            </w:r>
          </w:p>
        </w:tc>
        <w:tc>
          <w:tcPr>
            <w:tcW w:w="1005" w:type="dxa"/>
          </w:tcPr>
          <w:p w14:paraId="05BD097B" w14:textId="55990014" w:rsidR="00322B69" w:rsidRPr="001739D2" w:rsidRDefault="00316AFA" w:rsidP="00316AFA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322B69">
              <w:rPr>
                <w:rFonts w:asciiTheme="minorHAnsi" w:hAnsiTheme="minorHAnsi" w:cs="Arial"/>
                <w:szCs w:val="24"/>
              </w:rPr>
              <w:t>.</w:t>
            </w:r>
            <w:r>
              <w:rPr>
                <w:rFonts w:asciiTheme="minorHAnsi" w:hAnsiTheme="minorHAnsi" w:cs="Arial"/>
                <w:szCs w:val="24"/>
              </w:rPr>
              <w:t>2</w:t>
            </w:r>
            <w:r w:rsidR="006A7A91">
              <w:rPr>
                <w:rFonts w:asciiTheme="minorHAnsi" w:hAnsiTheme="minorHAnsi" w:cs="Arial"/>
                <w:szCs w:val="24"/>
              </w:rPr>
              <w:t>5</w:t>
            </w:r>
            <w:r w:rsidR="00322B69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054368" w:rsidRPr="002C4C9E" w14:paraId="7C9EDE9D" w14:textId="77777777" w:rsidTr="006518F2">
        <w:trPr>
          <w:trHeight w:val="369"/>
          <w:jc w:val="center"/>
        </w:trPr>
        <w:tc>
          <w:tcPr>
            <w:tcW w:w="567" w:type="dxa"/>
          </w:tcPr>
          <w:p w14:paraId="50413F6B" w14:textId="74632FE4" w:rsidR="00054368" w:rsidRDefault="00E10F0B" w:rsidP="00316AF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316AFA">
              <w:rPr>
                <w:rFonts w:asciiTheme="minorHAnsi" w:hAnsiTheme="minorHAnsi" w:cs="Arial"/>
                <w:szCs w:val="24"/>
              </w:rPr>
              <w:t>3</w:t>
            </w:r>
            <w:r w:rsidR="00054368" w:rsidRPr="002C4C9E">
              <w:rPr>
                <w:rFonts w:asciiTheme="minorHAnsi" w:hAnsiTheme="minorHAnsi" w:cs="Arial"/>
                <w:szCs w:val="24"/>
              </w:rPr>
              <w:t>.</w:t>
            </w:r>
          </w:p>
        </w:tc>
        <w:tc>
          <w:tcPr>
            <w:tcW w:w="7655" w:type="dxa"/>
          </w:tcPr>
          <w:p w14:paraId="562DBAE5" w14:textId="77777777" w:rsidR="00054368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Correspondence  </w:t>
            </w:r>
          </w:p>
          <w:p w14:paraId="709D13C6" w14:textId="54D94E66" w:rsidR="00DF11A4" w:rsidRDefault="00E16A52" w:rsidP="00D31C76">
            <w:pPr>
              <w:pStyle w:val="ListParagraph"/>
              <w:numPr>
                <w:ilvl w:val="0"/>
                <w:numId w:val="28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CC Forum </w:t>
            </w:r>
            <w:r w:rsidR="00EF0D46">
              <w:rPr>
                <w:rFonts w:asciiTheme="minorHAnsi" w:hAnsiTheme="minorHAnsi" w:cs="Arial"/>
                <w:szCs w:val="24"/>
              </w:rPr>
              <w:t xml:space="preserve">re A96 </w:t>
            </w:r>
            <w:proofErr w:type="spellStart"/>
            <w:r w:rsidR="00EF0D46">
              <w:rPr>
                <w:rFonts w:asciiTheme="minorHAnsi" w:hAnsiTheme="minorHAnsi" w:cs="Arial"/>
                <w:szCs w:val="24"/>
              </w:rPr>
              <w:t>dualing</w:t>
            </w:r>
            <w:proofErr w:type="spellEnd"/>
            <w:r w:rsidR="00EF0D46">
              <w:rPr>
                <w:rFonts w:asciiTheme="minorHAnsi" w:hAnsiTheme="minorHAnsi" w:cs="Arial"/>
                <w:szCs w:val="24"/>
              </w:rPr>
              <w:t xml:space="preserve"> </w:t>
            </w:r>
            <w:r w:rsidR="000D160D">
              <w:rPr>
                <w:rFonts w:asciiTheme="minorHAnsi" w:hAnsiTheme="minorHAnsi" w:cs="Arial"/>
                <w:szCs w:val="24"/>
              </w:rPr>
              <w:t xml:space="preserve">East of Huntly to Aberdeen </w:t>
            </w:r>
            <w:r w:rsidR="00EF0D46">
              <w:rPr>
                <w:rFonts w:asciiTheme="minorHAnsi" w:hAnsiTheme="minorHAnsi" w:cs="Arial"/>
                <w:szCs w:val="24"/>
              </w:rPr>
              <w:t xml:space="preserve">Tuesday 13 </w:t>
            </w:r>
            <w:r w:rsidR="000D160D">
              <w:rPr>
                <w:rFonts w:asciiTheme="minorHAnsi" w:hAnsiTheme="minorHAnsi" w:cs="Arial"/>
                <w:szCs w:val="24"/>
              </w:rPr>
              <w:t>N</w:t>
            </w:r>
            <w:bookmarkStart w:id="0" w:name="_GoBack"/>
            <w:bookmarkEnd w:id="0"/>
            <w:r w:rsidR="00EF0D46">
              <w:rPr>
                <w:rFonts w:asciiTheme="minorHAnsi" w:hAnsiTheme="minorHAnsi" w:cs="Arial"/>
                <w:szCs w:val="24"/>
              </w:rPr>
              <w:t>ovember</w:t>
            </w:r>
          </w:p>
          <w:p w14:paraId="5F1D797E" w14:textId="5B6B1BC1" w:rsidR="00EF0D46" w:rsidRDefault="00EF0D46" w:rsidP="00D31C76">
            <w:pPr>
              <w:pStyle w:val="ListParagraph"/>
              <w:numPr>
                <w:ilvl w:val="0"/>
                <w:numId w:val="28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CC Forum re </w:t>
            </w:r>
            <w:r w:rsidR="00A746F8">
              <w:rPr>
                <w:rFonts w:asciiTheme="minorHAnsi" w:hAnsiTheme="minorHAnsi" w:cs="Arial"/>
                <w:szCs w:val="24"/>
              </w:rPr>
              <w:t>SD</w:t>
            </w:r>
            <w:r>
              <w:rPr>
                <w:rFonts w:asciiTheme="minorHAnsi" w:hAnsiTheme="minorHAnsi" w:cs="Arial"/>
                <w:szCs w:val="24"/>
              </w:rPr>
              <w:t xml:space="preserve">P </w:t>
            </w:r>
            <w:r w:rsidR="00A746F8">
              <w:rPr>
                <w:rFonts w:asciiTheme="minorHAnsi" w:hAnsiTheme="minorHAnsi" w:cs="Arial"/>
                <w:szCs w:val="24"/>
              </w:rPr>
              <w:t xml:space="preserve">Main Issues </w:t>
            </w:r>
            <w:r>
              <w:rPr>
                <w:rFonts w:asciiTheme="minorHAnsi" w:hAnsiTheme="minorHAnsi" w:cs="Arial"/>
                <w:szCs w:val="24"/>
              </w:rPr>
              <w:t>Wednesday 14 November</w:t>
            </w:r>
            <w:r w:rsidR="00A746F8">
              <w:rPr>
                <w:rFonts w:asciiTheme="minorHAnsi" w:hAnsiTheme="minorHAnsi" w:cs="Arial"/>
                <w:szCs w:val="24"/>
              </w:rPr>
              <w:t>, 7pm, Meldrum Academy</w:t>
            </w:r>
          </w:p>
          <w:p w14:paraId="722AC88E" w14:textId="4EE61B19" w:rsidR="00EF0D46" w:rsidRPr="004F691B" w:rsidRDefault="00EF0D46" w:rsidP="00D31C76">
            <w:pPr>
              <w:pStyle w:val="ListParagraph"/>
              <w:numPr>
                <w:ilvl w:val="0"/>
                <w:numId w:val="28"/>
              </w:num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Consultation on </w:t>
            </w:r>
            <w:r w:rsidRPr="00EF0D46">
              <w:rPr>
                <w:rFonts w:ascii="Arial" w:hAnsi="Arial" w:cs="Arial"/>
                <w:bCs/>
                <w:color w:val="222222"/>
                <w:sz w:val="20"/>
                <w:szCs w:val="20"/>
              </w:rPr>
              <w:t>Aberdeen Cross City Transport Connections Study</w:t>
            </w:r>
            <w:r>
              <w:rPr>
                <w:rFonts w:ascii="Arial" w:hAnsi="Arial" w:cs="Arial"/>
                <w:bCs/>
                <w:color w:val="222222"/>
                <w:sz w:val="20"/>
                <w:szCs w:val="20"/>
              </w:rPr>
              <w:t>- closes 30</w:t>
            </w:r>
            <w:r w:rsidRPr="00EF0D46">
              <w:rPr>
                <w:rFonts w:ascii="Arial" w:hAnsi="Arial" w:cs="Arial"/>
                <w:bCs/>
                <w:color w:val="222222"/>
                <w:sz w:val="20"/>
                <w:szCs w:val="20"/>
                <w:vertAlign w:val="superscript"/>
              </w:rPr>
              <w:t>th</w:t>
            </w:r>
            <w:r>
              <w:rPr>
                <w:rFonts w:ascii="Arial" w:hAnsi="Arial" w:cs="Arial"/>
                <w:bCs/>
                <w:color w:val="222222"/>
                <w:sz w:val="20"/>
                <w:szCs w:val="20"/>
              </w:rPr>
              <w:t xml:space="preserve"> November</w:t>
            </w:r>
          </w:p>
        </w:tc>
        <w:tc>
          <w:tcPr>
            <w:tcW w:w="1005" w:type="dxa"/>
          </w:tcPr>
          <w:p w14:paraId="6E5CE3DF" w14:textId="70B71DFD" w:rsidR="00054368" w:rsidRDefault="00D31C76" w:rsidP="00316AFA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054368">
              <w:rPr>
                <w:rFonts w:asciiTheme="minorHAnsi" w:hAnsiTheme="minorHAnsi" w:cs="Arial"/>
                <w:szCs w:val="24"/>
              </w:rPr>
              <w:t>.</w:t>
            </w:r>
            <w:r w:rsidR="00316AFA">
              <w:rPr>
                <w:rFonts w:asciiTheme="minorHAnsi" w:hAnsiTheme="minorHAnsi" w:cs="Arial"/>
                <w:szCs w:val="24"/>
              </w:rPr>
              <w:t>45</w:t>
            </w:r>
            <w:r w:rsidR="00054368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054368" w:rsidRPr="002C4C9E" w14:paraId="24379363" w14:textId="77777777" w:rsidTr="006518F2">
        <w:trPr>
          <w:trHeight w:val="369"/>
          <w:jc w:val="center"/>
        </w:trPr>
        <w:tc>
          <w:tcPr>
            <w:tcW w:w="567" w:type="dxa"/>
          </w:tcPr>
          <w:p w14:paraId="2B41B8C4" w14:textId="7B679207" w:rsidR="00054368" w:rsidRPr="002C4C9E" w:rsidRDefault="00054368" w:rsidP="000D160D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1</w:t>
            </w:r>
            <w:r w:rsidR="000D160D">
              <w:rPr>
                <w:rFonts w:asciiTheme="minorHAnsi" w:hAnsiTheme="minorHAnsi" w:cs="Arial"/>
                <w:szCs w:val="24"/>
              </w:rPr>
              <w:t>4</w:t>
            </w:r>
          </w:p>
        </w:tc>
        <w:tc>
          <w:tcPr>
            <w:tcW w:w="7655" w:type="dxa"/>
          </w:tcPr>
          <w:p w14:paraId="1359EEF4" w14:textId="023178C8" w:rsidR="00054368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 xml:space="preserve">AOCB </w:t>
            </w:r>
          </w:p>
          <w:p w14:paraId="0F2C2657" w14:textId="4F6C6BEF" w:rsidR="00F153A9" w:rsidRPr="008A2C84" w:rsidRDefault="00F153A9" w:rsidP="00E16A52">
            <w:pPr>
              <w:pStyle w:val="ListParagraph"/>
              <w:numPr>
                <w:ilvl w:val="0"/>
                <w:numId w:val="28"/>
              </w:numPr>
              <w:tabs>
                <w:tab w:val="left" w:pos="2040"/>
              </w:tabs>
              <w:spacing w:before="40" w:after="40" w:line="260" w:lineRule="atLeast"/>
              <w:rPr>
                <w:rFonts w:asciiTheme="minorHAnsi" w:hAnsiTheme="minorHAnsi" w:cs="Arial"/>
              </w:rPr>
            </w:pPr>
          </w:p>
        </w:tc>
        <w:tc>
          <w:tcPr>
            <w:tcW w:w="1005" w:type="dxa"/>
          </w:tcPr>
          <w:p w14:paraId="2BC79F50" w14:textId="27D28B53" w:rsidR="00054368" w:rsidRPr="001739D2" w:rsidRDefault="00D31C76" w:rsidP="00316AFA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  <w:r>
              <w:rPr>
                <w:rFonts w:asciiTheme="minorHAnsi" w:hAnsiTheme="minorHAnsi" w:cs="Arial"/>
                <w:szCs w:val="24"/>
              </w:rPr>
              <w:t>8</w:t>
            </w:r>
            <w:r w:rsidR="00054368">
              <w:rPr>
                <w:rFonts w:asciiTheme="minorHAnsi" w:hAnsiTheme="minorHAnsi" w:cs="Arial"/>
                <w:szCs w:val="24"/>
              </w:rPr>
              <w:t>.</w:t>
            </w:r>
            <w:r w:rsidR="00316AFA">
              <w:rPr>
                <w:rFonts w:asciiTheme="minorHAnsi" w:hAnsiTheme="minorHAnsi" w:cs="Arial"/>
                <w:szCs w:val="24"/>
              </w:rPr>
              <w:t>50</w:t>
            </w:r>
            <w:r w:rsidR="00054368">
              <w:rPr>
                <w:rFonts w:asciiTheme="minorHAnsi" w:hAnsiTheme="minorHAnsi" w:cs="Arial"/>
                <w:szCs w:val="24"/>
              </w:rPr>
              <w:t>pm</w:t>
            </w:r>
          </w:p>
        </w:tc>
      </w:tr>
      <w:tr w:rsidR="00054368" w:rsidRPr="002C4C9E" w14:paraId="285BCB31" w14:textId="77777777" w:rsidTr="006518F2">
        <w:trPr>
          <w:trHeight w:val="369"/>
          <w:jc w:val="center"/>
        </w:trPr>
        <w:tc>
          <w:tcPr>
            <w:tcW w:w="567" w:type="dxa"/>
          </w:tcPr>
          <w:p w14:paraId="031DEFD8" w14:textId="2F94B24C" w:rsidR="00054368" w:rsidRPr="002C4C9E" w:rsidRDefault="00054368" w:rsidP="00054368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</w:p>
        </w:tc>
        <w:tc>
          <w:tcPr>
            <w:tcW w:w="7655" w:type="dxa"/>
          </w:tcPr>
          <w:p w14:paraId="2E86F1C2" w14:textId="3D96B40C" w:rsidR="00054368" w:rsidRPr="002C4C9E" w:rsidRDefault="00054368" w:rsidP="001C008A">
            <w:pPr>
              <w:spacing w:before="40" w:after="40" w:line="260" w:lineRule="atLeast"/>
              <w:rPr>
                <w:rFonts w:asciiTheme="minorHAnsi" w:hAnsiTheme="minorHAnsi" w:cs="Arial"/>
                <w:szCs w:val="24"/>
              </w:rPr>
            </w:pPr>
            <w:r w:rsidRPr="002C4C9E">
              <w:rPr>
                <w:rFonts w:asciiTheme="minorHAnsi" w:hAnsiTheme="minorHAnsi" w:cs="Arial"/>
                <w:szCs w:val="24"/>
              </w:rPr>
              <w:t xml:space="preserve">Date of next meeting: </w:t>
            </w:r>
            <w:r w:rsidR="001C008A">
              <w:rPr>
                <w:rFonts w:asciiTheme="minorHAnsi" w:hAnsiTheme="minorHAnsi" w:cs="Arial"/>
                <w:szCs w:val="24"/>
              </w:rPr>
              <w:t>13</w:t>
            </w:r>
            <w:r w:rsidRPr="006A1472">
              <w:rPr>
                <w:rFonts w:asciiTheme="minorHAnsi" w:hAnsiTheme="minorHAnsi" w:cs="Arial"/>
                <w:szCs w:val="24"/>
                <w:vertAlign w:val="superscript"/>
              </w:rPr>
              <w:t>th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="001C008A">
              <w:rPr>
                <w:rFonts w:asciiTheme="minorHAnsi" w:hAnsiTheme="minorHAnsi" w:cs="Arial"/>
                <w:szCs w:val="24"/>
              </w:rPr>
              <w:t>Dece</w:t>
            </w:r>
            <w:r w:rsidR="00D31C76">
              <w:rPr>
                <w:rFonts w:asciiTheme="minorHAnsi" w:hAnsiTheme="minorHAnsi" w:cs="Arial"/>
                <w:szCs w:val="24"/>
              </w:rPr>
              <w:t>mber</w:t>
            </w:r>
            <w:r>
              <w:rPr>
                <w:rFonts w:asciiTheme="minorHAnsi" w:hAnsiTheme="minorHAnsi" w:cs="Arial"/>
                <w:szCs w:val="24"/>
              </w:rPr>
              <w:t xml:space="preserve"> </w:t>
            </w:r>
            <w:r w:rsidRPr="002C4C9E">
              <w:rPr>
                <w:rFonts w:asciiTheme="minorHAnsi" w:hAnsiTheme="minorHAnsi" w:cs="Arial"/>
                <w:szCs w:val="24"/>
              </w:rPr>
              <w:t>2</w:t>
            </w:r>
            <w:r>
              <w:rPr>
                <w:rFonts w:asciiTheme="minorHAnsi" w:hAnsiTheme="minorHAnsi" w:cs="Arial"/>
                <w:szCs w:val="24"/>
              </w:rPr>
              <w:t>01</w:t>
            </w:r>
            <w:r w:rsidR="009A0473">
              <w:rPr>
                <w:rFonts w:asciiTheme="minorHAnsi" w:hAnsiTheme="minorHAnsi" w:cs="Arial"/>
                <w:szCs w:val="24"/>
              </w:rPr>
              <w:t>8</w:t>
            </w:r>
            <w:r>
              <w:rPr>
                <w:rFonts w:asciiTheme="minorHAnsi" w:hAnsiTheme="minorHAnsi" w:cs="Arial"/>
                <w:szCs w:val="24"/>
              </w:rPr>
              <w:t>, Holiday Inn, Westhill</w:t>
            </w:r>
          </w:p>
        </w:tc>
        <w:tc>
          <w:tcPr>
            <w:tcW w:w="1005" w:type="dxa"/>
          </w:tcPr>
          <w:p w14:paraId="09F5737A" w14:textId="77777777" w:rsidR="00054368" w:rsidRPr="002C4C9E" w:rsidRDefault="00054368" w:rsidP="00054368">
            <w:pPr>
              <w:spacing w:before="40" w:after="40" w:line="260" w:lineRule="atLeast"/>
              <w:jc w:val="center"/>
              <w:rPr>
                <w:rFonts w:asciiTheme="minorHAnsi" w:hAnsiTheme="minorHAnsi" w:cs="Arial"/>
                <w:szCs w:val="24"/>
              </w:rPr>
            </w:pPr>
          </w:p>
        </w:tc>
      </w:tr>
    </w:tbl>
    <w:p w14:paraId="3426D1F2" w14:textId="77777777" w:rsidR="00D31C76" w:rsidRDefault="00D31C76" w:rsidP="00C749A0">
      <w:pPr>
        <w:spacing w:after="0" w:line="240" w:lineRule="atLeast"/>
        <w:rPr>
          <w:rFonts w:asciiTheme="minorHAnsi" w:hAnsiTheme="minorHAnsi" w:cs="Arial"/>
          <w:szCs w:val="24"/>
        </w:rPr>
      </w:pPr>
    </w:p>
    <w:p w14:paraId="65060CD2" w14:textId="77777777" w:rsidR="00D31C76" w:rsidRDefault="00D31C76" w:rsidP="00C749A0">
      <w:pPr>
        <w:spacing w:after="0" w:line="240" w:lineRule="atLeast"/>
        <w:rPr>
          <w:rFonts w:asciiTheme="minorHAnsi" w:hAnsiTheme="minorHAnsi" w:cs="Arial"/>
          <w:szCs w:val="24"/>
        </w:rPr>
      </w:pPr>
    </w:p>
    <w:p w14:paraId="487034BC" w14:textId="7856D5C1" w:rsidR="000F59E1" w:rsidRPr="00002AC6" w:rsidRDefault="00CA07A5" w:rsidP="00C749A0">
      <w:pPr>
        <w:spacing w:after="0" w:line="240" w:lineRule="atLeast"/>
        <w:rPr>
          <w:rFonts w:asciiTheme="minorHAnsi" w:hAnsiTheme="minorHAnsi" w:cs="Arial"/>
          <w:sz w:val="24"/>
        </w:rPr>
      </w:pPr>
      <w:r>
        <w:rPr>
          <w:rFonts w:asciiTheme="minorHAnsi" w:hAnsiTheme="minorHAnsi" w:cs="Arial"/>
          <w:szCs w:val="24"/>
        </w:rPr>
        <w:t>David Ritchie</w:t>
      </w:r>
      <w:r w:rsidR="007C70DA" w:rsidRPr="002C4C9E">
        <w:rPr>
          <w:rFonts w:asciiTheme="minorHAnsi" w:hAnsiTheme="minorHAnsi" w:cs="Arial"/>
          <w:szCs w:val="24"/>
        </w:rPr>
        <w:t xml:space="preserve"> </w:t>
      </w:r>
      <w:r>
        <w:rPr>
          <w:rFonts w:asciiTheme="minorHAnsi" w:hAnsiTheme="minorHAnsi" w:cs="Arial"/>
          <w:szCs w:val="24"/>
        </w:rPr>
        <w:t>–</w:t>
      </w:r>
      <w:r w:rsidR="007C70DA" w:rsidRPr="002C4C9E">
        <w:rPr>
          <w:rFonts w:asciiTheme="minorHAnsi" w:hAnsiTheme="minorHAnsi" w:cs="Arial"/>
          <w:szCs w:val="24"/>
        </w:rPr>
        <w:t xml:space="preserve"> Secretary WECC</w:t>
      </w:r>
      <w:r w:rsidR="008632EC" w:rsidRPr="002C4C9E">
        <w:rPr>
          <w:rFonts w:asciiTheme="minorHAnsi" w:hAnsiTheme="minorHAnsi" w:cs="Arial"/>
          <w:szCs w:val="24"/>
        </w:rPr>
        <w:t xml:space="preserve"> </w:t>
      </w:r>
      <w:r w:rsidR="008632EC" w:rsidRPr="002C4C9E">
        <w:rPr>
          <w:rFonts w:asciiTheme="minorHAnsi" w:hAnsiTheme="minorHAnsi" w:cs="Arial"/>
          <w:szCs w:val="24"/>
        </w:rPr>
        <w:tab/>
      </w:r>
      <w:r w:rsidR="008632EC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</w:r>
      <w:r w:rsidR="00554385" w:rsidRPr="002C4C9E">
        <w:rPr>
          <w:rFonts w:asciiTheme="minorHAnsi" w:hAnsiTheme="minorHAnsi" w:cs="Arial"/>
          <w:szCs w:val="24"/>
        </w:rPr>
        <w:tab/>
        <w:t xml:space="preserve">     </w:t>
      </w:r>
      <w:r w:rsidR="007C70DA" w:rsidRPr="002C4C9E">
        <w:rPr>
          <w:rFonts w:asciiTheme="minorHAnsi" w:hAnsiTheme="minorHAnsi" w:cs="Arial"/>
          <w:i/>
          <w:szCs w:val="24"/>
        </w:rPr>
        <w:t>Times are for guidance</w:t>
      </w:r>
      <w:r w:rsidR="00002AC6">
        <w:rPr>
          <w:rFonts w:asciiTheme="minorHAnsi" w:hAnsiTheme="minorHAnsi" w:cs="Arial"/>
          <w:sz w:val="24"/>
        </w:rPr>
        <w:tab/>
      </w:r>
    </w:p>
    <w:sectPr w:rsidR="000F59E1" w:rsidRPr="00002AC6" w:rsidSect="000F59E1">
      <w:headerReference w:type="default" r:id="rId8"/>
      <w:pgSz w:w="11906" w:h="16838"/>
      <w:pgMar w:top="1134" w:right="1418" w:bottom="568" w:left="1418" w:header="851" w:footer="8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BFDC74" w14:textId="77777777" w:rsidR="00B32120" w:rsidRDefault="00B32120" w:rsidP="000F59E1">
      <w:pPr>
        <w:spacing w:after="0" w:line="240" w:lineRule="auto"/>
      </w:pPr>
      <w:r>
        <w:separator/>
      </w:r>
    </w:p>
  </w:endnote>
  <w:endnote w:type="continuationSeparator" w:id="0">
    <w:p w14:paraId="2142396A" w14:textId="77777777" w:rsidR="00B32120" w:rsidRDefault="00B32120" w:rsidP="000F59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155117" w14:textId="77777777" w:rsidR="00B32120" w:rsidRDefault="00B32120" w:rsidP="000F59E1">
      <w:pPr>
        <w:spacing w:after="0" w:line="240" w:lineRule="auto"/>
      </w:pPr>
      <w:r>
        <w:separator/>
      </w:r>
    </w:p>
  </w:footnote>
  <w:footnote w:type="continuationSeparator" w:id="0">
    <w:p w14:paraId="0F00DEDA" w14:textId="77777777" w:rsidR="00B32120" w:rsidRDefault="00B32120" w:rsidP="000F59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"/>
      <w:tblW w:w="9498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68"/>
      <w:gridCol w:w="7830"/>
    </w:tblGrid>
    <w:tr w:rsidR="00824427" w:rsidRPr="00DF5AF8" w14:paraId="151276C0" w14:textId="77777777">
      <w:trPr>
        <w:trHeight w:val="1402"/>
      </w:trPr>
      <w:tc>
        <w:tcPr>
          <w:tcW w:w="1668" w:type="dxa"/>
        </w:tcPr>
        <w:p w14:paraId="10B4FE97" w14:textId="77777777" w:rsidR="00824427" w:rsidRPr="00DF5AF8" w:rsidRDefault="00824427">
          <w:pPr>
            <w:pStyle w:val="Header"/>
            <w:rPr>
              <w:rFonts w:asciiTheme="minorHAnsi" w:hAnsiTheme="minorHAnsi" w:cs="Arial"/>
              <w:color w:val="365F91" w:themeColor="accent1" w:themeShade="BF"/>
              <w:sz w:val="24"/>
            </w:rPr>
          </w:pPr>
          <w:r w:rsidRPr="00DF5AF8">
            <w:rPr>
              <w:rFonts w:asciiTheme="minorHAnsi" w:hAnsiTheme="minorHAnsi" w:cs="Arial"/>
              <w:noProof/>
              <w:color w:val="365F91" w:themeColor="accent1" w:themeShade="BF"/>
              <w:sz w:val="24"/>
              <w:lang w:eastAsia="en-GB"/>
            </w:rPr>
            <w:drawing>
              <wp:inline distT="0" distB="0" distL="0" distR="0" wp14:anchorId="4B05A6EB" wp14:editId="32E1674E">
                <wp:extent cx="857250" cy="857250"/>
                <wp:effectExtent l="19050" t="0" r="0" b="0"/>
                <wp:docPr id="1" name="Picture 1" descr="C:\Users\John\Pictures\WECC-Logo14-V2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John\Pictures\WECC-Logo14-V2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30" w:type="dxa"/>
          <w:vAlign w:val="center"/>
        </w:tcPr>
        <w:p w14:paraId="0A979E75" w14:textId="41470A04" w:rsidR="00824427" w:rsidRPr="00DF5AF8" w:rsidRDefault="00824427" w:rsidP="00116A15">
          <w:pPr>
            <w:spacing w:after="120" w:line="240" w:lineRule="atLeast"/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</w:pPr>
          <w:r w:rsidRPr="00DF5AF8"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Monthly Meeting </w:t>
          </w:r>
          <w:r>
            <w:rPr>
              <w:rFonts w:asciiTheme="minorHAnsi" w:hAnsiTheme="minorHAnsi" w:cs="Arial"/>
              <w:b/>
              <w:caps/>
              <w:color w:val="000099"/>
              <w:sz w:val="32"/>
              <w:szCs w:val="28"/>
            </w:rPr>
            <w:t xml:space="preserve">– 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Thursday </w:t>
          </w:r>
          <w:r w:rsidR="001C008A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8th</w:t>
          </w:r>
          <w:r w:rsidR="00CA07A5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 </w:t>
          </w:r>
          <w:r w:rsidR="001C008A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November</w:t>
          </w:r>
          <w:r>
            <w:rPr>
              <w:rFonts w:asciiTheme="minorHAnsi" w:hAnsiTheme="minorHAnsi" w:cs="Arial"/>
              <w:b/>
              <w:color w:val="000099"/>
              <w:sz w:val="32"/>
              <w:szCs w:val="28"/>
            </w:rPr>
            <w:t xml:space="preserve"> 2018,</w:t>
          </w:r>
        </w:p>
        <w:p w14:paraId="75A6A4F0" w14:textId="77777777" w:rsidR="00824427" w:rsidRPr="00DF5AF8" w:rsidRDefault="00824427" w:rsidP="00DF08B9">
          <w:pPr>
            <w:spacing w:after="120" w:line="240" w:lineRule="atLeast"/>
            <w:rPr>
              <w:rFonts w:asciiTheme="minorHAnsi" w:hAnsiTheme="minorHAnsi" w:cs="Arial"/>
              <w:color w:val="000099"/>
              <w:sz w:val="24"/>
            </w:rPr>
          </w:pPr>
          <w:r w:rsidRPr="00DF5AF8">
            <w:rPr>
              <w:rFonts w:asciiTheme="minorHAnsi" w:hAnsiTheme="minorHAnsi" w:cs="Arial"/>
              <w:b/>
              <w:color w:val="000099"/>
              <w:sz w:val="32"/>
              <w:szCs w:val="28"/>
            </w:rPr>
            <w:t>Holiday Inn Hotel, Westhill Drive</w:t>
          </w:r>
        </w:p>
      </w:tc>
    </w:tr>
  </w:tbl>
  <w:p w14:paraId="006260AC" w14:textId="77777777" w:rsidR="00824427" w:rsidRPr="00DF5AF8" w:rsidRDefault="00824427" w:rsidP="000F59E1">
    <w:pPr>
      <w:pStyle w:val="Header"/>
      <w:rPr>
        <w:rFonts w:asciiTheme="minorHAnsi" w:hAnsiTheme="minorHAnsi" w:cs="Arial"/>
        <w:sz w:val="4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BA6BED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62FA1"/>
    <w:multiLevelType w:val="hybridMultilevel"/>
    <w:tmpl w:val="9F4CD00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B3310D"/>
    <w:multiLevelType w:val="hybridMultilevel"/>
    <w:tmpl w:val="EEDC1DC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75D1D69"/>
    <w:multiLevelType w:val="hybridMultilevel"/>
    <w:tmpl w:val="E4702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A3102"/>
    <w:multiLevelType w:val="hybridMultilevel"/>
    <w:tmpl w:val="B0B207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0F4C9F"/>
    <w:multiLevelType w:val="hybridMultilevel"/>
    <w:tmpl w:val="CDA6E3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F53B1"/>
    <w:multiLevelType w:val="hybridMultilevel"/>
    <w:tmpl w:val="E0DC19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37125"/>
    <w:multiLevelType w:val="hybridMultilevel"/>
    <w:tmpl w:val="EB4EC48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AD7A38"/>
    <w:multiLevelType w:val="hybridMultilevel"/>
    <w:tmpl w:val="039269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C21CF3"/>
    <w:multiLevelType w:val="hybridMultilevel"/>
    <w:tmpl w:val="B93CBB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F13C30"/>
    <w:multiLevelType w:val="hybridMultilevel"/>
    <w:tmpl w:val="76C84F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F7EA2"/>
    <w:multiLevelType w:val="hybridMultilevel"/>
    <w:tmpl w:val="366C2B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6731DB"/>
    <w:multiLevelType w:val="hybridMultilevel"/>
    <w:tmpl w:val="1AEAE1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D05FF3"/>
    <w:multiLevelType w:val="hybridMultilevel"/>
    <w:tmpl w:val="847633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0673E4"/>
    <w:multiLevelType w:val="hybridMultilevel"/>
    <w:tmpl w:val="80363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C27065"/>
    <w:multiLevelType w:val="hybridMultilevel"/>
    <w:tmpl w:val="2D94C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8F016D"/>
    <w:multiLevelType w:val="hybridMultilevel"/>
    <w:tmpl w:val="D7B280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D95157"/>
    <w:multiLevelType w:val="hybridMultilevel"/>
    <w:tmpl w:val="E2F21B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A16C13"/>
    <w:multiLevelType w:val="hybridMultilevel"/>
    <w:tmpl w:val="E702C5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24548C4"/>
    <w:multiLevelType w:val="multilevel"/>
    <w:tmpl w:val="8E82B2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0" w15:restartNumberingAfterBreak="0">
    <w:nsid w:val="693A24C8"/>
    <w:multiLevelType w:val="hybridMultilevel"/>
    <w:tmpl w:val="944E0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3F5DF5"/>
    <w:multiLevelType w:val="hybridMultilevel"/>
    <w:tmpl w:val="D200D9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D42553"/>
    <w:multiLevelType w:val="hybridMultilevel"/>
    <w:tmpl w:val="4DB6B8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902161A"/>
    <w:multiLevelType w:val="hybridMultilevel"/>
    <w:tmpl w:val="2932CA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C0821FE"/>
    <w:multiLevelType w:val="hybridMultilevel"/>
    <w:tmpl w:val="698A4A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D63F4E"/>
    <w:multiLevelType w:val="hybridMultilevel"/>
    <w:tmpl w:val="A4CEDF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20"/>
  </w:num>
  <w:num w:numId="5">
    <w:abstractNumId w:val="1"/>
  </w:num>
  <w:num w:numId="6">
    <w:abstractNumId w:val="22"/>
  </w:num>
  <w:num w:numId="7">
    <w:abstractNumId w:val="10"/>
  </w:num>
  <w:num w:numId="8">
    <w:abstractNumId w:val="18"/>
  </w:num>
  <w:num w:numId="9">
    <w:abstractNumId w:val="16"/>
  </w:num>
  <w:num w:numId="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7"/>
  </w:num>
  <w:num w:numId="14">
    <w:abstractNumId w:val="2"/>
  </w:num>
  <w:num w:numId="15">
    <w:abstractNumId w:val="0"/>
  </w:num>
  <w:num w:numId="16">
    <w:abstractNumId w:val="5"/>
  </w:num>
  <w:num w:numId="17">
    <w:abstractNumId w:val="24"/>
  </w:num>
  <w:num w:numId="18">
    <w:abstractNumId w:val="11"/>
  </w:num>
  <w:num w:numId="19">
    <w:abstractNumId w:val="17"/>
  </w:num>
  <w:num w:numId="20">
    <w:abstractNumId w:val="4"/>
  </w:num>
  <w:num w:numId="21">
    <w:abstractNumId w:val="3"/>
  </w:num>
  <w:num w:numId="22">
    <w:abstractNumId w:val="14"/>
  </w:num>
  <w:num w:numId="23">
    <w:abstractNumId w:val="6"/>
  </w:num>
  <w:num w:numId="24">
    <w:abstractNumId w:val="13"/>
  </w:num>
  <w:num w:numId="25">
    <w:abstractNumId w:val="25"/>
  </w:num>
  <w:num w:numId="26">
    <w:abstractNumId w:val="21"/>
  </w:num>
  <w:num w:numId="27">
    <w:abstractNumId w:val="15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A15"/>
    <w:rsid w:val="00002AC6"/>
    <w:rsid w:val="00003174"/>
    <w:rsid w:val="00012319"/>
    <w:rsid w:val="00012EA1"/>
    <w:rsid w:val="000204F3"/>
    <w:rsid w:val="0003152D"/>
    <w:rsid w:val="00036648"/>
    <w:rsid w:val="00043F4F"/>
    <w:rsid w:val="000441B6"/>
    <w:rsid w:val="00050CD4"/>
    <w:rsid w:val="000519F0"/>
    <w:rsid w:val="000530EF"/>
    <w:rsid w:val="00054368"/>
    <w:rsid w:val="00064540"/>
    <w:rsid w:val="00071A32"/>
    <w:rsid w:val="00074665"/>
    <w:rsid w:val="00077BC9"/>
    <w:rsid w:val="0008563E"/>
    <w:rsid w:val="00094575"/>
    <w:rsid w:val="00096058"/>
    <w:rsid w:val="000A1D8A"/>
    <w:rsid w:val="000A3E75"/>
    <w:rsid w:val="000B096E"/>
    <w:rsid w:val="000B1F87"/>
    <w:rsid w:val="000B3A0A"/>
    <w:rsid w:val="000B792A"/>
    <w:rsid w:val="000C3989"/>
    <w:rsid w:val="000C4B12"/>
    <w:rsid w:val="000C544A"/>
    <w:rsid w:val="000D160D"/>
    <w:rsid w:val="000D1BF8"/>
    <w:rsid w:val="000E15F6"/>
    <w:rsid w:val="000F3E52"/>
    <w:rsid w:val="000F56A0"/>
    <w:rsid w:val="000F59E1"/>
    <w:rsid w:val="000F6A92"/>
    <w:rsid w:val="00101808"/>
    <w:rsid w:val="0010295C"/>
    <w:rsid w:val="00112CBC"/>
    <w:rsid w:val="00116A15"/>
    <w:rsid w:val="001247B2"/>
    <w:rsid w:val="0013356F"/>
    <w:rsid w:val="001346D0"/>
    <w:rsid w:val="0013597B"/>
    <w:rsid w:val="00135B02"/>
    <w:rsid w:val="00137369"/>
    <w:rsid w:val="0014505A"/>
    <w:rsid w:val="0015065C"/>
    <w:rsid w:val="00165852"/>
    <w:rsid w:val="00172C7C"/>
    <w:rsid w:val="001739D2"/>
    <w:rsid w:val="00174052"/>
    <w:rsid w:val="0017599A"/>
    <w:rsid w:val="001775DF"/>
    <w:rsid w:val="001835A2"/>
    <w:rsid w:val="001902B7"/>
    <w:rsid w:val="00191B7C"/>
    <w:rsid w:val="001A17C0"/>
    <w:rsid w:val="001A5821"/>
    <w:rsid w:val="001B4374"/>
    <w:rsid w:val="001C008A"/>
    <w:rsid w:val="001D3503"/>
    <w:rsid w:val="001D5FD0"/>
    <w:rsid w:val="001E0473"/>
    <w:rsid w:val="001E64CF"/>
    <w:rsid w:val="00204F9F"/>
    <w:rsid w:val="00207F88"/>
    <w:rsid w:val="0021109E"/>
    <w:rsid w:val="00211E18"/>
    <w:rsid w:val="00225DE5"/>
    <w:rsid w:val="00230917"/>
    <w:rsid w:val="002529A4"/>
    <w:rsid w:val="00254078"/>
    <w:rsid w:val="0026204A"/>
    <w:rsid w:val="0027222D"/>
    <w:rsid w:val="002748CB"/>
    <w:rsid w:val="00276BFF"/>
    <w:rsid w:val="00282574"/>
    <w:rsid w:val="00285761"/>
    <w:rsid w:val="00286A26"/>
    <w:rsid w:val="00287E1C"/>
    <w:rsid w:val="00297AA0"/>
    <w:rsid w:val="002A2CB2"/>
    <w:rsid w:val="002A6E6E"/>
    <w:rsid w:val="002B2D33"/>
    <w:rsid w:val="002C13EE"/>
    <w:rsid w:val="002C1B43"/>
    <w:rsid w:val="002C4C9E"/>
    <w:rsid w:val="002C6C19"/>
    <w:rsid w:val="002D2639"/>
    <w:rsid w:val="002D2AAB"/>
    <w:rsid w:val="002D5063"/>
    <w:rsid w:val="002E1FC1"/>
    <w:rsid w:val="002F2B0E"/>
    <w:rsid w:val="002F6CBF"/>
    <w:rsid w:val="00300826"/>
    <w:rsid w:val="00303428"/>
    <w:rsid w:val="0030776A"/>
    <w:rsid w:val="00311FE1"/>
    <w:rsid w:val="00315137"/>
    <w:rsid w:val="00316AFA"/>
    <w:rsid w:val="003211FB"/>
    <w:rsid w:val="003216DE"/>
    <w:rsid w:val="00321868"/>
    <w:rsid w:val="00322B69"/>
    <w:rsid w:val="00324A17"/>
    <w:rsid w:val="003258FD"/>
    <w:rsid w:val="00327014"/>
    <w:rsid w:val="003279BC"/>
    <w:rsid w:val="00352D14"/>
    <w:rsid w:val="00357F7C"/>
    <w:rsid w:val="00362824"/>
    <w:rsid w:val="00363C67"/>
    <w:rsid w:val="00376253"/>
    <w:rsid w:val="00377D89"/>
    <w:rsid w:val="0038186D"/>
    <w:rsid w:val="003843A4"/>
    <w:rsid w:val="00386511"/>
    <w:rsid w:val="003A1393"/>
    <w:rsid w:val="003A1A00"/>
    <w:rsid w:val="003A3BA7"/>
    <w:rsid w:val="003A5BBB"/>
    <w:rsid w:val="003A6C3D"/>
    <w:rsid w:val="003B1CC7"/>
    <w:rsid w:val="003B2EA8"/>
    <w:rsid w:val="003C20D2"/>
    <w:rsid w:val="003C3201"/>
    <w:rsid w:val="003C3F95"/>
    <w:rsid w:val="003D04D9"/>
    <w:rsid w:val="003D3EF7"/>
    <w:rsid w:val="003E2CE4"/>
    <w:rsid w:val="003E7CE4"/>
    <w:rsid w:val="003F465E"/>
    <w:rsid w:val="003F6ADE"/>
    <w:rsid w:val="004014E1"/>
    <w:rsid w:val="00404E87"/>
    <w:rsid w:val="00410F8F"/>
    <w:rsid w:val="0041401E"/>
    <w:rsid w:val="004242C6"/>
    <w:rsid w:val="00426403"/>
    <w:rsid w:val="00430EC6"/>
    <w:rsid w:val="004326EF"/>
    <w:rsid w:val="0043300F"/>
    <w:rsid w:val="00440095"/>
    <w:rsid w:val="004512E5"/>
    <w:rsid w:val="00455B8B"/>
    <w:rsid w:val="00456224"/>
    <w:rsid w:val="00462474"/>
    <w:rsid w:val="004677DE"/>
    <w:rsid w:val="004707E4"/>
    <w:rsid w:val="00473052"/>
    <w:rsid w:val="004730C8"/>
    <w:rsid w:val="0047452E"/>
    <w:rsid w:val="00485AC3"/>
    <w:rsid w:val="0049063B"/>
    <w:rsid w:val="00496D37"/>
    <w:rsid w:val="004A14CB"/>
    <w:rsid w:val="004A2C7F"/>
    <w:rsid w:val="004A3D41"/>
    <w:rsid w:val="004A7E87"/>
    <w:rsid w:val="004C3E6F"/>
    <w:rsid w:val="004C6C46"/>
    <w:rsid w:val="004E0386"/>
    <w:rsid w:val="004E5309"/>
    <w:rsid w:val="004E5B6B"/>
    <w:rsid w:val="004F0E5B"/>
    <w:rsid w:val="004F6694"/>
    <w:rsid w:val="004F691B"/>
    <w:rsid w:val="004F6FDF"/>
    <w:rsid w:val="00500676"/>
    <w:rsid w:val="0050215E"/>
    <w:rsid w:val="00502EAA"/>
    <w:rsid w:val="00516787"/>
    <w:rsid w:val="00523A00"/>
    <w:rsid w:val="00527E4D"/>
    <w:rsid w:val="00540B25"/>
    <w:rsid w:val="00554385"/>
    <w:rsid w:val="00561522"/>
    <w:rsid w:val="00561B03"/>
    <w:rsid w:val="00566B2B"/>
    <w:rsid w:val="00572E12"/>
    <w:rsid w:val="0058612E"/>
    <w:rsid w:val="00586FF3"/>
    <w:rsid w:val="00592858"/>
    <w:rsid w:val="00593217"/>
    <w:rsid w:val="00593BD5"/>
    <w:rsid w:val="00597CD8"/>
    <w:rsid w:val="005A1A22"/>
    <w:rsid w:val="005A51C8"/>
    <w:rsid w:val="005B0BB6"/>
    <w:rsid w:val="005B3350"/>
    <w:rsid w:val="005B4E62"/>
    <w:rsid w:val="005B728E"/>
    <w:rsid w:val="005C2A2B"/>
    <w:rsid w:val="005D7C85"/>
    <w:rsid w:val="005E0796"/>
    <w:rsid w:val="005E0A8D"/>
    <w:rsid w:val="005E1C42"/>
    <w:rsid w:val="005E630C"/>
    <w:rsid w:val="005F21BA"/>
    <w:rsid w:val="00600427"/>
    <w:rsid w:val="006074A0"/>
    <w:rsid w:val="00612FD2"/>
    <w:rsid w:val="006172D3"/>
    <w:rsid w:val="00624BDB"/>
    <w:rsid w:val="00637650"/>
    <w:rsid w:val="00643DB0"/>
    <w:rsid w:val="006456A0"/>
    <w:rsid w:val="0064749F"/>
    <w:rsid w:val="006518F2"/>
    <w:rsid w:val="0065262A"/>
    <w:rsid w:val="00654365"/>
    <w:rsid w:val="00663395"/>
    <w:rsid w:val="0066546F"/>
    <w:rsid w:val="00666FA6"/>
    <w:rsid w:val="00676EED"/>
    <w:rsid w:val="006834AB"/>
    <w:rsid w:val="00692AA8"/>
    <w:rsid w:val="006A1472"/>
    <w:rsid w:val="006A163A"/>
    <w:rsid w:val="006A29D5"/>
    <w:rsid w:val="006A4B78"/>
    <w:rsid w:val="006A7A91"/>
    <w:rsid w:val="006B79F9"/>
    <w:rsid w:val="006C1F87"/>
    <w:rsid w:val="006C5BD0"/>
    <w:rsid w:val="006D0D35"/>
    <w:rsid w:val="006D12A1"/>
    <w:rsid w:val="006D2082"/>
    <w:rsid w:val="006D2D71"/>
    <w:rsid w:val="006D5C7E"/>
    <w:rsid w:val="006D637C"/>
    <w:rsid w:val="006E08A3"/>
    <w:rsid w:val="006E1BDD"/>
    <w:rsid w:val="006E4357"/>
    <w:rsid w:val="006E7CFB"/>
    <w:rsid w:val="006F0328"/>
    <w:rsid w:val="006F4EDC"/>
    <w:rsid w:val="006F7F25"/>
    <w:rsid w:val="007005A4"/>
    <w:rsid w:val="00701092"/>
    <w:rsid w:val="00705A5F"/>
    <w:rsid w:val="00711AC6"/>
    <w:rsid w:val="00712B30"/>
    <w:rsid w:val="00715413"/>
    <w:rsid w:val="00716BDB"/>
    <w:rsid w:val="00722BD6"/>
    <w:rsid w:val="0073312D"/>
    <w:rsid w:val="00733598"/>
    <w:rsid w:val="0073662A"/>
    <w:rsid w:val="00741671"/>
    <w:rsid w:val="00743065"/>
    <w:rsid w:val="00744944"/>
    <w:rsid w:val="00744B23"/>
    <w:rsid w:val="007463A0"/>
    <w:rsid w:val="007512D3"/>
    <w:rsid w:val="00751971"/>
    <w:rsid w:val="00753104"/>
    <w:rsid w:val="0075409D"/>
    <w:rsid w:val="00757A73"/>
    <w:rsid w:val="007665F9"/>
    <w:rsid w:val="0077282B"/>
    <w:rsid w:val="00772B86"/>
    <w:rsid w:val="00774BF6"/>
    <w:rsid w:val="00797A99"/>
    <w:rsid w:val="007B6A58"/>
    <w:rsid w:val="007C3664"/>
    <w:rsid w:val="007C4F36"/>
    <w:rsid w:val="007C563C"/>
    <w:rsid w:val="007C592D"/>
    <w:rsid w:val="007C70DA"/>
    <w:rsid w:val="007D46EB"/>
    <w:rsid w:val="007F4B64"/>
    <w:rsid w:val="007F7A8B"/>
    <w:rsid w:val="00817946"/>
    <w:rsid w:val="00822FDB"/>
    <w:rsid w:val="00824427"/>
    <w:rsid w:val="00843427"/>
    <w:rsid w:val="00857366"/>
    <w:rsid w:val="00861B21"/>
    <w:rsid w:val="008632EC"/>
    <w:rsid w:val="00863B76"/>
    <w:rsid w:val="0086705E"/>
    <w:rsid w:val="00871BD4"/>
    <w:rsid w:val="00872CE3"/>
    <w:rsid w:val="00874BAD"/>
    <w:rsid w:val="00882FF5"/>
    <w:rsid w:val="00891984"/>
    <w:rsid w:val="008A2C84"/>
    <w:rsid w:val="008A4530"/>
    <w:rsid w:val="008B3A31"/>
    <w:rsid w:val="008C2200"/>
    <w:rsid w:val="008D34F2"/>
    <w:rsid w:val="008D5B0A"/>
    <w:rsid w:val="008E0B6F"/>
    <w:rsid w:val="008E4BA4"/>
    <w:rsid w:val="008F1894"/>
    <w:rsid w:val="008F26F6"/>
    <w:rsid w:val="00913920"/>
    <w:rsid w:val="009163F9"/>
    <w:rsid w:val="009268B4"/>
    <w:rsid w:val="00932981"/>
    <w:rsid w:val="00937269"/>
    <w:rsid w:val="009372A3"/>
    <w:rsid w:val="009402E4"/>
    <w:rsid w:val="00944A68"/>
    <w:rsid w:val="00945EB7"/>
    <w:rsid w:val="00951FC2"/>
    <w:rsid w:val="009530E9"/>
    <w:rsid w:val="009547DD"/>
    <w:rsid w:val="00960478"/>
    <w:rsid w:val="00964ECA"/>
    <w:rsid w:val="009678D4"/>
    <w:rsid w:val="00967DA3"/>
    <w:rsid w:val="00980E77"/>
    <w:rsid w:val="00983FF0"/>
    <w:rsid w:val="0099138B"/>
    <w:rsid w:val="00992489"/>
    <w:rsid w:val="009A0473"/>
    <w:rsid w:val="009A4B16"/>
    <w:rsid w:val="009B3445"/>
    <w:rsid w:val="009B3878"/>
    <w:rsid w:val="009C3B6D"/>
    <w:rsid w:val="009C5FB5"/>
    <w:rsid w:val="009D4871"/>
    <w:rsid w:val="009D4D2A"/>
    <w:rsid w:val="009D63BC"/>
    <w:rsid w:val="009E0FC9"/>
    <w:rsid w:val="009F63C2"/>
    <w:rsid w:val="009F7FBF"/>
    <w:rsid w:val="00A05074"/>
    <w:rsid w:val="00A07528"/>
    <w:rsid w:val="00A17A52"/>
    <w:rsid w:val="00A17A76"/>
    <w:rsid w:val="00A25F41"/>
    <w:rsid w:val="00A31F82"/>
    <w:rsid w:val="00A35852"/>
    <w:rsid w:val="00A3767E"/>
    <w:rsid w:val="00A50795"/>
    <w:rsid w:val="00A6125F"/>
    <w:rsid w:val="00A61606"/>
    <w:rsid w:val="00A63159"/>
    <w:rsid w:val="00A65748"/>
    <w:rsid w:val="00A708F9"/>
    <w:rsid w:val="00A717DC"/>
    <w:rsid w:val="00A7194B"/>
    <w:rsid w:val="00A746F8"/>
    <w:rsid w:val="00A85F83"/>
    <w:rsid w:val="00A865B2"/>
    <w:rsid w:val="00A907AA"/>
    <w:rsid w:val="00A919F3"/>
    <w:rsid w:val="00A93A31"/>
    <w:rsid w:val="00AA75E6"/>
    <w:rsid w:val="00AA788F"/>
    <w:rsid w:val="00AB12B7"/>
    <w:rsid w:val="00AB403A"/>
    <w:rsid w:val="00AB72E0"/>
    <w:rsid w:val="00AC1335"/>
    <w:rsid w:val="00AD0AF3"/>
    <w:rsid w:val="00AD23CC"/>
    <w:rsid w:val="00AE0C34"/>
    <w:rsid w:val="00AE3456"/>
    <w:rsid w:val="00AF2538"/>
    <w:rsid w:val="00AF55B6"/>
    <w:rsid w:val="00B07F76"/>
    <w:rsid w:val="00B11000"/>
    <w:rsid w:val="00B222C6"/>
    <w:rsid w:val="00B22945"/>
    <w:rsid w:val="00B25533"/>
    <w:rsid w:val="00B3084D"/>
    <w:rsid w:val="00B32120"/>
    <w:rsid w:val="00B35F3E"/>
    <w:rsid w:val="00B40BBC"/>
    <w:rsid w:val="00B461F7"/>
    <w:rsid w:val="00B6691E"/>
    <w:rsid w:val="00B6740A"/>
    <w:rsid w:val="00B737C2"/>
    <w:rsid w:val="00B82B62"/>
    <w:rsid w:val="00B87336"/>
    <w:rsid w:val="00BA7325"/>
    <w:rsid w:val="00BB201C"/>
    <w:rsid w:val="00BB2EA8"/>
    <w:rsid w:val="00BB699C"/>
    <w:rsid w:val="00BC2E4B"/>
    <w:rsid w:val="00BD612C"/>
    <w:rsid w:val="00BD6F90"/>
    <w:rsid w:val="00BE1F2F"/>
    <w:rsid w:val="00BF3E0B"/>
    <w:rsid w:val="00BF5D35"/>
    <w:rsid w:val="00BF7848"/>
    <w:rsid w:val="00C0284F"/>
    <w:rsid w:val="00C06AD6"/>
    <w:rsid w:val="00C06BCC"/>
    <w:rsid w:val="00C06FD2"/>
    <w:rsid w:val="00C103BD"/>
    <w:rsid w:val="00C14E63"/>
    <w:rsid w:val="00C1705B"/>
    <w:rsid w:val="00C17CF3"/>
    <w:rsid w:val="00C25E99"/>
    <w:rsid w:val="00C27A4B"/>
    <w:rsid w:val="00C33070"/>
    <w:rsid w:val="00C33F3C"/>
    <w:rsid w:val="00C5338A"/>
    <w:rsid w:val="00C600F1"/>
    <w:rsid w:val="00C612A7"/>
    <w:rsid w:val="00C61C43"/>
    <w:rsid w:val="00C648B3"/>
    <w:rsid w:val="00C6524F"/>
    <w:rsid w:val="00C66015"/>
    <w:rsid w:val="00C749A0"/>
    <w:rsid w:val="00C930E4"/>
    <w:rsid w:val="00C93879"/>
    <w:rsid w:val="00C96545"/>
    <w:rsid w:val="00CA07A5"/>
    <w:rsid w:val="00CA5702"/>
    <w:rsid w:val="00CB0760"/>
    <w:rsid w:val="00CE214D"/>
    <w:rsid w:val="00CE55CD"/>
    <w:rsid w:val="00CE740B"/>
    <w:rsid w:val="00CF390C"/>
    <w:rsid w:val="00CF608A"/>
    <w:rsid w:val="00CF7521"/>
    <w:rsid w:val="00D01EBB"/>
    <w:rsid w:val="00D02A60"/>
    <w:rsid w:val="00D02F1D"/>
    <w:rsid w:val="00D158E0"/>
    <w:rsid w:val="00D27807"/>
    <w:rsid w:val="00D31C76"/>
    <w:rsid w:val="00D337DF"/>
    <w:rsid w:val="00D468AA"/>
    <w:rsid w:val="00D5015D"/>
    <w:rsid w:val="00D50596"/>
    <w:rsid w:val="00D53055"/>
    <w:rsid w:val="00D62BE9"/>
    <w:rsid w:val="00D744CF"/>
    <w:rsid w:val="00D74FB1"/>
    <w:rsid w:val="00D8236D"/>
    <w:rsid w:val="00D90DFE"/>
    <w:rsid w:val="00D918EC"/>
    <w:rsid w:val="00DB5623"/>
    <w:rsid w:val="00DB719B"/>
    <w:rsid w:val="00DB769A"/>
    <w:rsid w:val="00DB7842"/>
    <w:rsid w:val="00DC099B"/>
    <w:rsid w:val="00DD657A"/>
    <w:rsid w:val="00DD6644"/>
    <w:rsid w:val="00DD6B50"/>
    <w:rsid w:val="00DE4126"/>
    <w:rsid w:val="00DE6340"/>
    <w:rsid w:val="00DF08B9"/>
    <w:rsid w:val="00DF11A4"/>
    <w:rsid w:val="00DF2FB7"/>
    <w:rsid w:val="00DF4624"/>
    <w:rsid w:val="00DF5AF8"/>
    <w:rsid w:val="00E046F8"/>
    <w:rsid w:val="00E04C03"/>
    <w:rsid w:val="00E10F0B"/>
    <w:rsid w:val="00E13964"/>
    <w:rsid w:val="00E139B8"/>
    <w:rsid w:val="00E16A52"/>
    <w:rsid w:val="00E21E6F"/>
    <w:rsid w:val="00E2463E"/>
    <w:rsid w:val="00E353E2"/>
    <w:rsid w:val="00E35B53"/>
    <w:rsid w:val="00E42F8B"/>
    <w:rsid w:val="00E5062A"/>
    <w:rsid w:val="00E50738"/>
    <w:rsid w:val="00E51C12"/>
    <w:rsid w:val="00E54BCE"/>
    <w:rsid w:val="00E56968"/>
    <w:rsid w:val="00E715C1"/>
    <w:rsid w:val="00E755C8"/>
    <w:rsid w:val="00E901EA"/>
    <w:rsid w:val="00E9243C"/>
    <w:rsid w:val="00EA1464"/>
    <w:rsid w:val="00EA73F6"/>
    <w:rsid w:val="00EC1C9E"/>
    <w:rsid w:val="00EC542A"/>
    <w:rsid w:val="00EF0D46"/>
    <w:rsid w:val="00F123E1"/>
    <w:rsid w:val="00F13E4C"/>
    <w:rsid w:val="00F153A9"/>
    <w:rsid w:val="00F15AC6"/>
    <w:rsid w:val="00F217C6"/>
    <w:rsid w:val="00F22CBD"/>
    <w:rsid w:val="00F24C93"/>
    <w:rsid w:val="00F4040C"/>
    <w:rsid w:val="00F55703"/>
    <w:rsid w:val="00F56514"/>
    <w:rsid w:val="00F5680E"/>
    <w:rsid w:val="00F6696F"/>
    <w:rsid w:val="00F67CD0"/>
    <w:rsid w:val="00F71175"/>
    <w:rsid w:val="00F75086"/>
    <w:rsid w:val="00FA143E"/>
    <w:rsid w:val="00FB2343"/>
    <w:rsid w:val="00FB2798"/>
    <w:rsid w:val="00FC02F8"/>
    <w:rsid w:val="00FC28A0"/>
    <w:rsid w:val="00FD3F6D"/>
    <w:rsid w:val="00FD47AB"/>
    <w:rsid w:val="00FD4BB0"/>
    <w:rsid w:val="00FD5FD2"/>
    <w:rsid w:val="00FD7018"/>
    <w:rsid w:val="00FD74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11D877"/>
  <w15:docId w15:val="{E7DD6981-5C92-4E99-BCA2-7E80E2222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60" w:line="24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1984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198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04A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1327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58D"/>
    <w:rPr>
      <w:rFonts w:ascii="Calibri" w:eastAsia="Times New Roman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A558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58D"/>
    <w:rPr>
      <w:rFonts w:ascii="Calibri" w:eastAsia="Times New Roman" w:hAnsi="Calibri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671AA3"/>
    <w:pPr>
      <w:spacing w:after="0" w:line="240" w:lineRule="auto"/>
    </w:pPr>
    <w:rPr>
      <w:rFonts w:ascii="Consolas" w:hAnsi="Consolas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671AA3"/>
    <w:rPr>
      <w:rFonts w:ascii="Consolas" w:eastAsia="Times New Roman" w:hAnsi="Consolas" w:cs="Times New Roman"/>
      <w:sz w:val="21"/>
      <w:szCs w:val="21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32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286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632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Strong">
    <w:name w:val="Strong"/>
    <w:basedOn w:val="DefaultParagraphFont"/>
    <w:uiPriority w:val="22"/>
    <w:qFormat/>
    <w:rsid w:val="00BD0609"/>
    <w:rPr>
      <w:b/>
      <w:bCs/>
    </w:rPr>
  </w:style>
  <w:style w:type="paragraph" w:styleId="ListBullet">
    <w:name w:val="List Bullet"/>
    <w:basedOn w:val="Normal"/>
    <w:uiPriority w:val="99"/>
    <w:unhideWhenUsed/>
    <w:rsid w:val="00A05074"/>
    <w:pPr>
      <w:numPr>
        <w:numId w:val="1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39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70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3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373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442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652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55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0569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56286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005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1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ECC\DOC\WECC%20Agendas%20&amp;%20MOMs\WECC%20Agenda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87DA4C-CE82-45EF-8403-81800032F4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WECC Agenda Template</Template>
  <TotalTime>530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John Thornton</dc:creator>
  <cp:lastModifiedBy>David</cp:lastModifiedBy>
  <cp:revision>7</cp:revision>
  <cp:lastPrinted>2018-11-03T19:39:00Z</cp:lastPrinted>
  <dcterms:created xsi:type="dcterms:W3CDTF">2018-11-02T20:18:00Z</dcterms:created>
  <dcterms:modified xsi:type="dcterms:W3CDTF">2018-11-03T19:49:00Z</dcterms:modified>
</cp:coreProperties>
</file>