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2EDFB" w14:textId="294CD453" w:rsidR="00DC099B" w:rsidRPr="00DC099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D5015D" w:rsidRPr="002C4C9E" w14:paraId="4903B5C8" w14:textId="77777777" w:rsidTr="006518F2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 w:rsidTr="006518F2">
        <w:trPr>
          <w:trHeight w:val="369"/>
          <w:jc w:val="center"/>
        </w:trPr>
        <w:tc>
          <w:tcPr>
            <w:tcW w:w="567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14:paraId="3B70A33F" w14:textId="320666F6" w:rsidR="00B25533" w:rsidRDefault="00A65748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 w:rsidTr="006518F2">
        <w:trPr>
          <w:trHeight w:val="369"/>
          <w:jc w:val="center"/>
        </w:trPr>
        <w:tc>
          <w:tcPr>
            <w:tcW w:w="567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59E2F" w14:textId="29BB264B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  <w:r w:rsidR="00DD6644">
              <w:rPr>
                <w:rFonts w:asciiTheme="minorHAnsi" w:hAnsiTheme="minorHAnsi" w:cs="Arial"/>
                <w:szCs w:val="24"/>
              </w:rPr>
              <w:t xml:space="preserve"> &amp; Declarations of Interest</w:t>
            </w:r>
          </w:p>
        </w:tc>
        <w:tc>
          <w:tcPr>
            <w:tcW w:w="1005" w:type="dxa"/>
          </w:tcPr>
          <w:p w14:paraId="71022EAA" w14:textId="4F4F8276" w:rsidR="000F59E1" w:rsidRPr="001739D2" w:rsidRDefault="00377D89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7.03pm</w:t>
            </w:r>
          </w:p>
        </w:tc>
      </w:tr>
      <w:tr w:rsidR="00D5015D" w:rsidRPr="002C4C9E" w14:paraId="53855A00" w14:textId="77777777" w:rsidTr="006518F2">
        <w:trPr>
          <w:trHeight w:val="369"/>
          <w:jc w:val="center"/>
        </w:trPr>
        <w:tc>
          <w:tcPr>
            <w:tcW w:w="567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E45AD" w14:textId="7B8AD062" w:rsidR="000F59E1" w:rsidRPr="002C4C9E" w:rsidRDefault="003E7CE4" w:rsidP="00C3307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A65748">
              <w:rPr>
                <w:rFonts w:asciiTheme="minorHAnsi" w:hAnsiTheme="minorHAnsi" w:cs="Arial"/>
                <w:szCs w:val="24"/>
              </w:rPr>
              <w:t>1</w:t>
            </w:r>
            <w:r w:rsidR="00C33070">
              <w:rPr>
                <w:rFonts w:asciiTheme="minorHAnsi" w:hAnsiTheme="minorHAnsi" w:cs="Arial"/>
                <w:szCs w:val="24"/>
              </w:rPr>
              <w:t>3</w:t>
            </w:r>
            <w:r w:rsidR="00C66015">
              <w:rPr>
                <w:rFonts w:asciiTheme="minorHAnsi" w:hAnsiTheme="minorHAnsi" w:cs="Arial"/>
                <w:szCs w:val="24"/>
              </w:rPr>
              <w:t xml:space="preserve"> </w:t>
            </w:r>
            <w:r w:rsidR="00C33070">
              <w:rPr>
                <w:rFonts w:asciiTheme="minorHAnsi" w:hAnsiTheme="minorHAnsi" w:cs="Arial"/>
                <w:szCs w:val="24"/>
              </w:rPr>
              <w:t>September</w:t>
            </w:r>
            <w:r w:rsidR="006E4357">
              <w:rPr>
                <w:rFonts w:asciiTheme="minorHAnsi" w:hAnsiTheme="minorHAnsi" w:cs="Arial"/>
                <w:szCs w:val="24"/>
              </w:rPr>
              <w:t xml:space="preserve"> 201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1005" w:type="dxa"/>
          </w:tcPr>
          <w:p w14:paraId="3D03BD63" w14:textId="0D890EF5" w:rsidR="000F59E1" w:rsidRPr="001739D2" w:rsidRDefault="00A65748" w:rsidP="000530E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</w:t>
            </w:r>
            <w:r w:rsidR="000530EF">
              <w:rPr>
                <w:rFonts w:asciiTheme="minorHAnsi" w:hAnsiTheme="minorHAnsi" w:cs="Arial"/>
                <w:szCs w:val="24"/>
              </w:rPr>
              <w:t>05</w:t>
            </w:r>
            <w:r w:rsidR="003E7CE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 w:rsidTr="006518F2">
        <w:trPr>
          <w:trHeight w:val="369"/>
          <w:jc w:val="center"/>
        </w:trPr>
        <w:tc>
          <w:tcPr>
            <w:tcW w:w="567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2A0BC8F2" w14:textId="04AD0E98" w:rsidR="009A0473" w:rsidRPr="00C749A0" w:rsidRDefault="00440095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Working  group to review constitution &amp; related documents</w:t>
            </w:r>
          </w:p>
        </w:tc>
        <w:tc>
          <w:tcPr>
            <w:tcW w:w="1005" w:type="dxa"/>
          </w:tcPr>
          <w:p w14:paraId="2128B14D" w14:textId="14FA1243" w:rsidR="000F59E1" w:rsidRDefault="00A65748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C099B">
              <w:rPr>
                <w:rFonts w:asciiTheme="minorHAnsi" w:hAnsiTheme="minorHAnsi" w:cs="Arial"/>
                <w:szCs w:val="24"/>
              </w:rPr>
              <w:t>.</w:t>
            </w:r>
            <w:r w:rsidR="006E4357">
              <w:rPr>
                <w:rFonts w:asciiTheme="minorHAnsi" w:hAnsiTheme="minorHAnsi" w:cs="Arial"/>
                <w:szCs w:val="24"/>
              </w:rPr>
              <w:t>1</w:t>
            </w:r>
            <w:r w:rsidR="000530EF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 w:rsidTr="006518F2">
        <w:trPr>
          <w:trHeight w:val="369"/>
          <w:jc w:val="center"/>
        </w:trPr>
        <w:tc>
          <w:tcPr>
            <w:tcW w:w="567" w:type="dxa"/>
          </w:tcPr>
          <w:p w14:paraId="5C295903" w14:textId="2E485A3F" w:rsidR="000F59E1" w:rsidRPr="002C4C9E" w:rsidRDefault="00165852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005" w:type="dxa"/>
          </w:tcPr>
          <w:p w14:paraId="36756B39" w14:textId="755E817B" w:rsidR="000F59E1" w:rsidRPr="001739D2" w:rsidRDefault="00A65748" w:rsidP="006A7A9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8C2200">
              <w:rPr>
                <w:rFonts w:asciiTheme="minorHAnsi" w:hAnsiTheme="minorHAnsi" w:cs="Arial"/>
                <w:szCs w:val="24"/>
              </w:rPr>
              <w:t>.</w:t>
            </w:r>
            <w:r w:rsidR="006A7A91">
              <w:rPr>
                <w:rFonts w:asciiTheme="minorHAnsi" w:hAnsiTheme="minorHAnsi" w:cs="Arial"/>
                <w:szCs w:val="24"/>
              </w:rPr>
              <w:t>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13356F" w:rsidRPr="0013356F" w14:paraId="05DE014F" w14:textId="77777777" w:rsidTr="0013356F">
        <w:trPr>
          <w:trHeight w:val="398"/>
          <w:jc w:val="center"/>
        </w:trPr>
        <w:tc>
          <w:tcPr>
            <w:tcW w:w="567" w:type="dxa"/>
          </w:tcPr>
          <w:p w14:paraId="5A2AD051" w14:textId="3AB92B05" w:rsidR="0013356F" w:rsidRDefault="00C33070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</w:p>
        </w:tc>
        <w:tc>
          <w:tcPr>
            <w:tcW w:w="7655" w:type="dxa"/>
          </w:tcPr>
          <w:p w14:paraId="3786A1CC" w14:textId="43F0615E" w:rsidR="0013356F" w:rsidRDefault="0013356F" w:rsidP="006A7A91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13356F">
              <w:rPr>
                <w:rFonts w:asciiTheme="minorHAnsi" w:hAnsiTheme="minorHAnsi" w:cs="Arial"/>
              </w:rPr>
              <w:t>Update on Kingsford Stadium Development</w:t>
            </w:r>
          </w:p>
        </w:tc>
        <w:tc>
          <w:tcPr>
            <w:tcW w:w="1005" w:type="dxa"/>
          </w:tcPr>
          <w:p w14:paraId="42F9D7F1" w14:textId="4FB3818B" w:rsidR="0013356F" w:rsidRDefault="00C33070" w:rsidP="00C3307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C27A4B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20</w:t>
            </w:r>
            <w:r w:rsidR="00C27A4B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6A7A91" w:rsidRPr="002C4C9E" w14:paraId="4767428A" w14:textId="77777777" w:rsidTr="006518F2">
        <w:trPr>
          <w:trHeight w:val="369"/>
          <w:jc w:val="center"/>
        </w:trPr>
        <w:tc>
          <w:tcPr>
            <w:tcW w:w="567" w:type="dxa"/>
          </w:tcPr>
          <w:p w14:paraId="11779AB7" w14:textId="1FAA6B4F" w:rsidR="006A7A91" w:rsidRDefault="00440095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14:paraId="34771EC5" w14:textId="405076CE" w:rsidR="006A7A91" w:rsidRPr="006A7A91" w:rsidRDefault="006A7A91" w:rsidP="00DD657A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 w:rsidRPr="006A7A91">
              <w:rPr>
                <w:rFonts w:asciiTheme="minorHAnsi" w:hAnsiTheme="minorHAnsi" w:cs="Arial"/>
              </w:rPr>
              <w:t>Strategic Development &amp; Local Development Plans Reviews</w:t>
            </w:r>
          </w:p>
        </w:tc>
        <w:tc>
          <w:tcPr>
            <w:tcW w:w="1005" w:type="dxa"/>
          </w:tcPr>
          <w:p w14:paraId="58E43F8F" w14:textId="3CD3A52E" w:rsidR="006A7A91" w:rsidRDefault="00C33070" w:rsidP="00C33070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6A7A91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25</w:t>
            </w:r>
            <w:r w:rsidR="006A7A91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3DE8AF52" w14:textId="77777777" w:rsidTr="006518F2">
        <w:trPr>
          <w:trHeight w:val="369"/>
          <w:jc w:val="center"/>
        </w:trPr>
        <w:tc>
          <w:tcPr>
            <w:tcW w:w="567" w:type="dxa"/>
          </w:tcPr>
          <w:p w14:paraId="65178D3B" w14:textId="1E6CA73B" w:rsidR="00D8236D" w:rsidRPr="002C4C9E" w:rsidRDefault="00440095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391EBFF" w14:textId="77777777"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005" w:type="dxa"/>
          </w:tcPr>
          <w:p w14:paraId="20176E21" w14:textId="0BC55C08" w:rsidR="00D8236D" w:rsidRPr="001739D2" w:rsidRDefault="00C33070" w:rsidP="00C33070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4512E5">
              <w:rPr>
                <w:rFonts w:asciiTheme="minorHAnsi" w:hAnsiTheme="minorHAnsi" w:cs="Arial"/>
                <w:szCs w:val="24"/>
              </w:rPr>
              <w:t>.</w:t>
            </w:r>
            <w:r w:rsidR="006A7A91">
              <w:rPr>
                <w:rFonts w:asciiTheme="minorHAnsi" w:hAnsiTheme="minorHAnsi" w:cs="Arial"/>
                <w:szCs w:val="24"/>
              </w:rPr>
              <w:t>3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70A70CA2" w14:textId="77777777" w:rsidTr="006518F2">
        <w:trPr>
          <w:trHeight w:val="369"/>
          <w:jc w:val="center"/>
        </w:trPr>
        <w:tc>
          <w:tcPr>
            <w:tcW w:w="567" w:type="dxa"/>
          </w:tcPr>
          <w:p w14:paraId="229AB3A2" w14:textId="556990D6" w:rsidR="00D8236D" w:rsidRPr="002C4C9E" w:rsidRDefault="00440095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23EA1556" w14:textId="77777777"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005" w:type="dxa"/>
          </w:tcPr>
          <w:p w14:paraId="664142A8" w14:textId="6583F6E7" w:rsidR="00D8236D" w:rsidRPr="001739D2" w:rsidRDefault="00C33070" w:rsidP="00C33070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CA07A5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35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3C503C94" w14:textId="77777777" w:rsidTr="006518F2">
        <w:trPr>
          <w:trHeight w:val="369"/>
          <w:jc w:val="center"/>
        </w:trPr>
        <w:tc>
          <w:tcPr>
            <w:tcW w:w="567" w:type="dxa"/>
          </w:tcPr>
          <w:p w14:paraId="539C8861" w14:textId="14BC527A" w:rsidR="00322B69" w:rsidRPr="002C4C9E" w:rsidRDefault="0013356F" w:rsidP="004400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440095">
              <w:rPr>
                <w:rFonts w:asciiTheme="minorHAnsi" w:hAnsiTheme="minorHAnsi" w:cs="Arial"/>
                <w:szCs w:val="24"/>
              </w:rPr>
              <w:t>0</w:t>
            </w:r>
            <w:r w:rsidR="00322B69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728CFE0" w14:textId="77777777" w:rsidR="00322B69" w:rsidRPr="002C4C9E" w:rsidRDefault="00322B69" w:rsidP="00322B69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005" w:type="dxa"/>
          </w:tcPr>
          <w:p w14:paraId="33BB87A9" w14:textId="6474636F" w:rsidR="00322B69" w:rsidRPr="001739D2" w:rsidRDefault="0041401E" w:rsidP="0041401E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6A7A91">
              <w:rPr>
                <w:rFonts w:asciiTheme="minorHAnsi" w:hAnsiTheme="minorHAnsi" w:cs="Arial"/>
                <w:szCs w:val="24"/>
              </w:rPr>
              <w:t>0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40216DAE" w14:textId="77777777" w:rsidTr="006518F2">
        <w:trPr>
          <w:trHeight w:val="369"/>
          <w:jc w:val="center"/>
        </w:trPr>
        <w:tc>
          <w:tcPr>
            <w:tcW w:w="567" w:type="dxa"/>
          </w:tcPr>
          <w:p w14:paraId="6380968F" w14:textId="0D65712A" w:rsidR="00322B69" w:rsidRPr="002C4C9E" w:rsidRDefault="00322B69" w:rsidP="004400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440095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7A337D30" w14:textId="77777777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Litter</w:t>
            </w:r>
          </w:p>
          <w:p w14:paraId="1C9D8076" w14:textId="1F1B9546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Gate</w:t>
            </w:r>
            <w:r w:rsidR="003D04D9">
              <w:rPr>
                <w:rFonts w:asciiTheme="minorHAnsi" w:hAnsiTheme="minorHAnsi" w:cs="Arial"/>
                <w:szCs w:val="24"/>
              </w:rPr>
              <w:t>way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C749A0">
              <w:rPr>
                <w:rFonts w:asciiTheme="minorHAnsi" w:hAnsiTheme="minorHAnsi" w:cs="Arial"/>
                <w:szCs w:val="24"/>
              </w:rPr>
              <w:t xml:space="preserve">&amp; Westhill </w:t>
            </w:r>
            <w:r>
              <w:rPr>
                <w:rFonts w:asciiTheme="minorHAnsi" w:hAnsiTheme="minorHAnsi" w:cs="Arial"/>
                <w:szCs w:val="24"/>
              </w:rPr>
              <w:t>Art Project</w:t>
            </w:r>
            <w:r w:rsidR="00C749A0">
              <w:rPr>
                <w:rFonts w:asciiTheme="minorHAnsi" w:hAnsiTheme="minorHAnsi" w:cs="Arial"/>
                <w:szCs w:val="24"/>
              </w:rPr>
              <w:t>s</w:t>
            </w:r>
          </w:p>
          <w:p w14:paraId="53EB7E7E" w14:textId="6CC97C2C" w:rsidR="00D31C76" w:rsidRDefault="006518F2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                                      </w:t>
            </w:r>
            <w:r w:rsidR="00D31C76">
              <w:rPr>
                <w:rFonts w:asciiTheme="minorHAnsi" w:hAnsiTheme="minorHAnsi" w:cs="Arial"/>
                <w:szCs w:val="24"/>
              </w:rPr>
              <w:t>Festive Lights</w:t>
            </w:r>
          </w:p>
          <w:p w14:paraId="571CC4F7" w14:textId="08AD8B9D" w:rsidR="00C66015" w:rsidRPr="002C4C9E" w:rsidRDefault="00054368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</w:r>
          </w:p>
        </w:tc>
        <w:tc>
          <w:tcPr>
            <w:tcW w:w="1005" w:type="dxa"/>
          </w:tcPr>
          <w:p w14:paraId="05BD097B" w14:textId="79B452CF" w:rsidR="00322B69" w:rsidRPr="001739D2" w:rsidRDefault="0041401E" w:rsidP="0041401E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6A7A91">
              <w:rPr>
                <w:rFonts w:asciiTheme="minorHAnsi" w:hAnsiTheme="minorHAnsi" w:cs="Arial"/>
                <w:szCs w:val="24"/>
              </w:rPr>
              <w:t>5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7C9EDE9D" w14:textId="77777777" w:rsidTr="006518F2">
        <w:trPr>
          <w:trHeight w:val="369"/>
          <w:jc w:val="center"/>
        </w:trPr>
        <w:tc>
          <w:tcPr>
            <w:tcW w:w="567" w:type="dxa"/>
          </w:tcPr>
          <w:p w14:paraId="50413F6B" w14:textId="7AB93E42" w:rsidR="00054368" w:rsidRDefault="00E10F0B" w:rsidP="004400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440095">
              <w:rPr>
                <w:rFonts w:asciiTheme="minorHAnsi" w:hAnsiTheme="minorHAnsi" w:cs="Arial"/>
                <w:szCs w:val="24"/>
              </w:rPr>
              <w:t>2</w:t>
            </w:r>
            <w:r w:rsidR="0005436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62DBAE5" w14:textId="77777777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  <w:p w14:paraId="722AC88E" w14:textId="120B806E" w:rsidR="00DF11A4" w:rsidRPr="004F691B" w:rsidRDefault="00DF11A4" w:rsidP="00D31C76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</w:tcPr>
          <w:p w14:paraId="6E5CE3DF" w14:textId="365F0922" w:rsidR="00054368" w:rsidRDefault="00D31C76" w:rsidP="00D31C7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6A7A91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4379363" w14:textId="77777777" w:rsidTr="006518F2">
        <w:trPr>
          <w:trHeight w:val="369"/>
          <w:jc w:val="center"/>
        </w:trPr>
        <w:tc>
          <w:tcPr>
            <w:tcW w:w="567" w:type="dxa"/>
          </w:tcPr>
          <w:p w14:paraId="2B41B8C4" w14:textId="38D03452" w:rsidR="00054368" w:rsidRPr="002C4C9E" w:rsidRDefault="00054368" w:rsidP="004400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440095">
              <w:rPr>
                <w:rFonts w:asciiTheme="minorHAnsi" w:hAnsiTheme="minorHAnsi" w:cs="Arial"/>
                <w:szCs w:val="24"/>
              </w:rPr>
              <w:t>3</w:t>
            </w:r>
          </w:p>
        </w:tc>
        <w:tc>
          <w:tcPr>
            <w:tcW w:w="7655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68A4BB04" w14:textId="0455B450" w:rsidR="008A2C84" w:rsidRDefault="00D31C76" w:rsidP="000530EF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Christmas Event 8</w:t>
            </w:r>
            <w:r w:rsidRPr="00D31C76">
              <w:rPr>
                <w:rFonts w:asciiTheme="minorHAnsi" w:hAnsiTheme="minorHAnsi" w:cs="Arial"/>
                <w:vertAlign w:val="superscript"/>
              </w:rPr>
              <w:t>th</w:t>
            </w:r>
            <w:r>
              <w:rPr>
                <w:rFonts w:asciiTheme="minorHAnsi" w:hAnsiTheme="minorHAnsi" w:cs="Arial"/>
              </w:rPr>
              <w:t xml:space="preserve"> December</w:t>
            </w:r>
          </w:p>
          <w:p w14:paraId="2433AEEE" w14:textId="77777777" w:rsidR="008A2C84" w:rsidRDefault="00F153A9" w:rsidP="00F153A9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Creation of additional sub-groups for :</w:t>
            </w:r>
          </w:p>
          <w:p w14:paraId="1043C83B" w14:textId="77777777" w:rsidR="00F153A9" w:rsidRDefault="00F153A9" w:rsidP="00F153A9">
            <w:pPr>
              <w:pStyle w:val="ListParagraph"/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- Christmas Event</w:t>
            </w:r>
          </w:p>
          <w:p w14:paraId="301EFB1F" w14:textId="77777777" w:rsidR="00F153A9" w:rsidRDefault="00F153A9" w:rsidP="00F153A9">
            <w:pPr>
              <w:pStyle w:val="ListParagraph"/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- Communications ( website &amp; Bulletin)</w:t>
            </w:r>
          </w:p>
          <w:p w14:paraId="0F2C2657" w14:textId="4F3776CE" w:rsidR="00F153A9" w:rsidRPr="008A2C84" w:rsidRDefault="00F153A9" w:rsidP="00F153A9">
            <w:pPr>
              <w:pStyle w:val="ListParagraph"/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- Local Development Plan 2021</w:t>
            </w:r>
          </w:p>
        </w:tc>
        <w:tc>
          <w:tcPr>
            <w:tcW w:w="1005" w:type="dxa"/>
          </w:tcPr>
          <w:p w14:paraId="2BC79F50" w14:textId="5C3A0440" w:rsidR="00054368" w:rsidRPr="001739D2" w:rsidRDefault="00D31C76" w:rsidP="00D31C76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15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85BCB31" w14:textId="77777777" w:rsidTr="006518F2">
        <w:trPr>
          <w:trHeight w:val="369"/>
          <w:jc w:val="center"/>
        </w:trPr>
        <w:tc>
          <w:tcPr>
            <w:tcW w:w="567" w:type="dxa"/>
          </w:tcPr>
          <w:p w14:paraId="031DEFD8" w14:textId="2F94B24C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E86F1C2" w14:textId="3D46ED30" w:rsidR="00054368" w:rsidRPr="002C4C9E" w:rsidRDefault="00054368" w:rsidP="00D31C7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D31C76">
              <w:rPr>
                <w:rFonts w:asciiTheme="minorHAnsi" w:hAnsiTheme="minorHAnsi" w:cs="Arial"/>
                <w:szCs w:val="24"/>
              </w:rPr>
              <w:t>8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D31C76">
              <w:rPr>
                <w:rFonts w:asciiTheme="minorHAnsi" w:hAnsiTheme="minorHAnsi" w:cs="Arial"/>
                <w:szCs w:val="24"/>
              </w:rPr>
              <w:t>November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005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377D89" w:rsidRPr="002C4C9E" w14:paraId="315357ED" w14:textId="77777777" w:rsidTr="006518F2">
        <w:trPr>
          <w:trHeight w:val="369"/>
          <w:jc w:val="center"/>
        </w:trPr>
        <w:tc>
          <w:tcPr>
            <w:tcW w:w="567" w:type="dxa"/>
          </w:tcPr>
          <w:p w14:paraId="25EDDEE3" w14:textId="77777777" w:rsidR="00377D89" w:rsidRPr="002C4C9E" w:rsidRDefault="00377D89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318C7C36" w14:textId="6560EB4C" w:rsidR="00377D89" w:rsidRPr="002C4C9E" w:rsidRDefault="00377D89" w:rsidP="00D31C76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Coffee Break</w:t>
            </w:r>
          </w:p>
        </w:tc>
        <w:tc>
          <w:tcPr>
            <w:tcW w:w="1005" w:type="dxa"/>
          </w:tcPr>
          <w:p w14:paraId="758603F9" w14:textId="4B76744E" w:rsidR="00377D89" w:rsidRPr="002C4C9E" w:rsidRDefault="00377D89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8.20pm</w:t>
            </w:r>
          </w:p>
        </w:tc>
      </w:tr>
    </w:tbl>
    <w:p w14:paraId="4DDA5985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0B03CC4D" w14:textId="4FECE522" w:rsidR="003843A4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After the Coffee Break</w:t>
      </w:r>
      <w:r w:rsidR="003279BC">
        <w:rPr>
          <w:rFonts w:asciiTheme="minorHAnsi" w:hAnsiTheme="minorHAnsi" w:cs="Arial"/>
          <w:szCs w:val="24"/>
        </w:rPr>
        <w:t>,</w:t>
      </w:r>
      <w:r w:rsidR="000C544A">
        <w:rPr>
          <w:rFonts w:asciiTheme="minorHAnsi" w:hAnsiTheme="minorHAnsi" w:cs="Arial"/>
          <w:szCs w:val="24"/>
        </w:rPr>
        <w:t xml:space="preserve"> Chika has called a Closed meeting to discuss the outcome of the Appeal Hearing held on 29</w:t>
      </w:r>
      <w:r w:rsidR="000C544A" w:rsidRPr="000C544A">
        <w:rPr>
          <w:rFonts w:asciiTheme="minorHAnsi" w:hAnsiTheme="minorHAnsi" w:cs="Arial"/>
          <w:szCs w:val="24"/>
          <w:vertAlign w:val="superscript"/>
        </w:rPr>
        <w:t>th</w:t>
      </w:r>
      <w:r w:rsidR="000C544A">
        <w:rPr>
          <w:rFonts w:asciiTheme="minorHAnsi" w:hAnsiTheme="minorHAnsi" w:cs="Arial"/>
          <w:szCs w:val="24"/>
        </w:rPr>
        <w:t xml:space="preserve"> August </w:t>
      </w:r>
      <w:r w:rsidR="00440095">
        <w:rPr>
          <w:rFonts w:asciiTheme="minorHAnsi" w:hAnsiTheme="minorHAnsi" w:cs="Arial"/>
          <w:szCs w:val="24"/>
        </w:rPr>
        <w:t>(</w:t>
      </w:r>
      <w:r w:rsidR="000C544A">
        <w:rPr>
          <w:rFonts w:asciiTheme="minorHAnsi" w:hAnsiTheme="minorHAnsi" w:cs="Arial"/>
          <w:szCs w:val="24"/>
        </w:rPr>
        <w:t>re the Stage 2 Hearing held on 2</w:t>
      </w:r>
      <w:r w:rsidR="000C544A" w:rsidRPr="000C544A">
        <w:rPr>
          <w:rFonts w:asciiTheme="minorHAnsi" w:hAnsiTheme="minorHAnsi" w:cs="Arial"/>
          <w:szCs w:val="24"/>
          <w:vertAlign w:val="superscript"/>
        </w:rPr>
        <w:t>nd</w:t>
      </w:r>
      <w:r w:rsidR="000C544A">
        <w:rPr>
          <w:rFonts w:asciiTheme="minorHAnsi" w:hAnsiTheme="minorHAnsi" w:cs="Arial"/>
          <w:szCs w:val="24"/>
        </w:rPr>
        <w:t xml:space="preserve"> May</w:t>
      </w:r>
      <w:r w:rsidR="003279BC">
        <w:rPr>
          <w:rFonts w:asciiTheme="minorHAnsi" w:hAnsiTheme="minorHAnsi" w:cs="Arial"/>
          <w:szCs w:val="24"/>
        </w:rPr>
        <w:t>)</w:t>
      </w:r>
      <w:r w:rsidR="000C544A">
        <w:rPr>
          <w:rFonts w:asciiTheme="minorHAnsi" w:hAnsiTheme="minorHAnsi" w:cs="Arial"/>
          <w:szCs w:val="24"/>
        </w:rPr>
        <w:t xml:space="preserve"> </w:t>
      </w:r>
      <w:bookmarkStart w:id="0" w:name="_GoBack"/>
      <w:bookmarkEnd w:id="0"/>
    </w:p>
    <w:p w14:paraId="3426D1F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65060CD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487034BC" w14:textId="7856D5C1" w:rsidR="000F59E1" w:rsidRPr="00002AC6" w:rsidRDefault="00CA07A5" w:rsidP="00C749A0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="007C70DA"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="007C70DA" w:rsidRPr="002C4C9E">
        <w:rPr>
          <w:rFonts w:asciiTheme="minorHAnsi" w:hAnsiTheme="minorHAnsi" w:cs="Arial"/>
          <w:szCs w:val="24"/>
        </w:rPr>
        <w:t xml:space="preserve">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  <w:r w:rsidR="00002AC6"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A5672D" w14:textId="77777777" w:rsidR="008F26F6" w:rsidRDefault="008F26F6" w:rsidP="000F59E1">
      <w:pPr>
        <w:spacing w:after="0" w:line="240" w:lineRule="auto"/>
      </w:pPr>
      <w:r>
        <w:separator/>
      </w:r>
    </w:p>
  </w:endnote>
  <w:endnote w:type="continuationSeparator" w:id="0">
    <w:p w14:paraId="5DF0F08E" w14:textId="77777777" w:rsidR="008F26F6" w:rsidRDefault="008F26F6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5EF9A3" w14:textId="2C101332" w:rsidR="00824427" w:rsidRPr="00F22CBD" w:rsidRDefault="00824427" w:rsidP="00F22C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348F39" w14:textId="77777777" w:rsidR="008F26F6" w:rsidRDefault="008F26F6" w:rsidP="000F59E1">
      <w:pPr>
        <w:spacing w:after="0" w:line="240" w:lineRule="auto"/>
      </w:pPr>
      <w:r>
        <w:separator/>
      </w:r>
    </w:p>
  </w:footnote>
  <w:footnote w:type="continuationSeparator" w:id="0">
    <w:p w14:paraId="70034BAB" w14:textId="77777777" w:rsidR="008F26F6" w:rsidRDefault="008F26F6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780F08C7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</w:t>
          </w:r>
          <w:r w:rsidR="000E15F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0E15F6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October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2018,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731DB"/>
    <w:multiLevelType w:val="hybridMultilevel"/>
    <w:tmpl w:val="D9A4F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0"/>
  </w:num>
  <w:num w:numId="5">
    <w:abstractNumId w:val="1"/>
  </w:num>
  <w:num w:numId="6">
    <w:abstractNumId w:val="22"/>
  </w:num>
  <w:num w:numId="7">
    <w:abstractNumId w:val="10"/>
  </w:num>
  <w:num w:numId="8">
    <w:abstractNumId w:val="18"/>
  </w:num>
  <w:num w:numId="9">
    <w:abstractNumId w:val="1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4"/>
  </w:num>
  <w:num w:numId="18">
    <w:abstractNumId w:val="11"/>
  </w:num>
  <w:num w:numId="19">
    <w:abstractNumId w:val="17"/>
  </w:num>
  <w:num w:numId="20">
    <w:abstractNumId w:val="4"/>
  </w:num>
  <w:num w:numId="21">
    <w:abstractNumId w:val="3"/>
  </w:num>
  <w:num w:numId="22">
    <w:abstractNumId w:val="14"/>
  </w:num>
  <w:num w:numId="23">
    <w:abstractNumId w:val="6"/>
  </w:num>
  <w:num w:numId="24">
    <w:abstractNumId w:val="13"/>
  </w:num>
  <w:num w:numId="25">
    <w:abstractNumId w:val="25"/>
  </w:num>
  <w:num w:numId="26">
    <w:abstractNumId w:val="21"/>
  </w:num>
  <w:num w:numId="27">
    <w:abstractNumId w:val="15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152D"/>
    <w:rsid w:val="00036648"/>
    <w:rsid w:val="00043F4F"/>
    <w:rsid w:val="000441B6"/>
    <w:rsid w:val="00050CD4"/>
    <w:rsid w:val="000519F0"/>
    <w:rsid w:val="000530EF"/>
    <w:rsid w:val="00054368"/>
    <w:rsid w:val="00064540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C544A"/>
    <w:rsid w:val="000D1BF8"/>
    <w:rsid w:val="000E15F6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356F"/>
    <w:rsid w:val="001346D0"/>
    <w:rsid w:val="0013597B"/>
    <w:rsid w:val="00135B02"/>
    <w:rsid w:val="00137369"/>
    <w:rsid w:val="0014505A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91B7C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6204A"/>
    <w:rsid w:val="0027222D"/>
    <w:rsid w:val="002748CB"/>
    <w:rsid w:val="00276BFF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1868"/>
    <w:rsid w:val="00322B69"/>
    <w:rsid w:val="00324A17"/>
    <w:rsid w:val="003258FD"/>
    <w:rsid w:val="00327014"/>
    <w:rsid w:val="003279BC"/>
    <w:rsid w:val="00352D14"/>
    <w:rsid w:val="00357F7C"/>
    <w:rsid w:val="00362824"/>
    <w:rsid w:val="00363C67"/>
    <w:rsid w:val="00376253"/>
    <w:rsid w:val="00377D89"/>
    <w:rsid w:val="0038186D"/>
    <w:rsid w:val="003843A4"/>
    <w:rsid w:val="00386511"/>
    <w:rsid w:val="003A1A00"/>
    <w:rsid w:val="003A3BA7"/>
    <w:rsid w:val="003A5BBB"/>
    <w:rsid w:val="003A6C3D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3F6ADE"/>
    <w:rsid w:val="004014E1"/>
    <w:rsid w:val="00404E87"/>
    <w:rsid w:val="00410F8F"/>
    <w:rsid w:val="0041401E"/>
    <w:rsid w:val="004242C6"/>
    <w:rsid w:val="00426403"/>
    <w:rsid w:val="00430EC6"/>
    <w:rsid w:val="004326EF"/>
    <w:rsid w:val="0043300F"/>
    <w:rsid w:val="00440095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3E6F"/>
    <w:rsid w:val="004C6C46"/>
    <w:rsid w:val="004E0386"/>
    <w:rsid w:val="004E5309"/>
    <w:rsid w:val="004E5B6B"/>
    <w:rsid w:val="004F0E5B"/>
    <w:rsid w:val="004F6694"/>
    <w:rsid w:val="004F691B"/>
    <w:rsid w:val="004F6FDF"/>
    <w:rsid w:val="00500676"/>
    <w:rsid w:val="0050215E"/>
    <w:rsid w:val="00502EAA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12E"/>
    <w:rsid w:val="00586FF3"/>
    <w:rsid w:val="00592858"/>
    <w:rsid w:val="00593217"/>
    <w:rsid w:val="00593BD5"/>
    <w:rsid w:val="00597CD8"/>
    <w:rsid w:val="005A1A22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2FD2"/>
    <w:rsid w:val="006172D3"/>
    <w:rsid w:val="00624BDB"/>
    <w:rsid w:val="00637650"/>
    <w:rsid w:val="00643DB0"/>
    <w:rsid w:val="006456A0"/>
    <w:rsid w:val="0064749F"/>
    <w:rsid w:val="006518F2"/>
    <w:rsid w:val="0065262A"/>
    <w:rsid w:val="00654365"/>
    <w:rsid w:val="00663395"/>
    <w:rsid w:val="0066546F"/>
    <w:rsid w:val="00666FA6"/>
    <w:rsid w:val="00676EED"/>
    <w:rsid w:val="006834AB"/>
    <w:rsid w:val="00692AA8"/>
    <w:rsid w:val="006A1472"/>
    <w:rsid w:val="006A163A"/>
    <w:rsid w:val="006A29D5"/>
    <w:rsid w:val="006A4B78"/>
    <w:rsid w:val="006A7A91"/>
    <w:rsid w:val="006B79F9"/>
    <w:rsid w:val="006C1F87"/>
    <w:rsid w:val="006C5BD0"/>
    <w:rsid w:val="006D0D35"/>
    <w:rsid w:val="006D12A1"/>
    <w:rsid w:val="006D2082"/>
    <w:rsid w:val="006D2D71"/>
    <w:rsid w:val="006D5C7E"/>
    <w:rsid w:val="006D637C"/>
    <w:rsid w:val="006E08A3"/>
    <w:rsid w:val="006E1BDD"/>
    <w:rsid w:val="006E4357"/>
    <w:rsid w:val="006E7CFB"/>
    <w:rsid w:val="006F0328"/>
    <w:rsid w:val="006F4EDC"/>
    <w:rsid w:val="006F7F25"/>
    <w:rsid w:val="007005A4"/>
    <w:rsid w:val="00701092"/>
    <w:rsid w:val="00705A5F"/>
    <w:rsid w:val="00711AC6"/>
    <w:rsid w:val="00712B30"/>
    <w:rsid w:val="00715413"/>
    <w:rsid w:val="00716BDB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BF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82FF5"/>
    <w:rsid w:val="00891984"/>
    <w:rsid w:val="008A2C84"/>
    <w:rsid w:val="008A4530"/>
    <w:rsid w:val="008B3A31"/>
    <w:rsid w:val="008C2200"/>
    <w:rsid w:val="008D34F2"/>
    <w:rsid w:val="008D5B0A"/>
    <w:rsid w:val="008E0B6F"/>
    <w:rsid w:val="008E4BA4"/>
    <w:rsid w:val="008F1894"/>
    <w:rsid w:val="008F26F6"/>
    <w:rsid w:val="00913920"/>
    <w:rsid w:val="009163F9"/>
    <w:rsid w:val="009268B4"/>
    <w:rsid w:val="00932981"/>
    <w:rsid w:val="00937269"/>
    <w:rsid w:val="009372A3"/>
    <w:rsid w:val="009402E4"/>
    <w:rsid w:val="00944A68"/>
    <w:rsid w:val="00945EB7"/>
    <w:rsid w:val="00951FC2"/>
    <w:rsid w:val="009530E9"/>
    <w:rsid w:val="009547DD"/>
    <w:rsid w:val="00960478"/>
    <w:rsid w:val="00964ECA"/>
    <w:rsid w:val="009678D4"/>
    <w:rsid w:val="00967DA3"/>
    <w:rsid w:val="00980E77"/>
    <w:rsid w:val="00983FF0"/>
    <w:rsid w:val="0099138B"/>
    <w:rsid w:val="00992489"/>
    <w:rsid w:val="009A0473"/>
    <w:rsid w:val="009A4B16"/>
    <w:rsid w:val="009B3445"/>
    <w:rsid w:val="009B3878"/>
    <w:rsid w:val="009C3B6D"/>
    <w:rsid w:val="009C5FB5"/>
    <w:rsid w:val="009D4871"/>
    <w:rsid w:val="009D4D2A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65748"/>
    <w:rsid w:val="00A708F9"/>
    <w:rsid w:val="00A717DC"/>
    <w:rsid w:val="00A7194B"/>
    <w:rsid w:val="00A85F83"/>
    <w:rsid w:val="00A865B2"/>
    <w:rsid w:val="00A907AA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7F76"/>
    <w:rsid w:val="00B11000"/>
    <w:rsid w:val="00B222C6"/>
    <w:rsid w:val="00B22945"/>
    <w:rsid w:val="00B25533"/>
    <w:rsid w:val="00B35F3E"/>
    <w:rsid w:val="00B40BBC"/>
    <w:rsid w:val="00B461F7"/>
    <w:rsid w:val="00B6691E"/>
    <w:rsid w:val="00B6740A"/>
    <w:rsid w:val="00B737C2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E0B"/>
    <w:rsid w:val="00BF5D35"/>
    <w:rsid w:val="00BF7848"/>
    <w:rsid w:val="00C0284F"/>
    <w:rsid w:val="00C06AD6"/>
    <w:rsid w:val="00C06BCC"/>
    <w:rsid w:val="00C06FD2"/>
    <w:rsid w:val="00C103BD"/>
    <w:rsid w:val="00C14E63"/>
    <w:rsid w:val="00C1705B"/>
    <w:rsid w:val="00C17CF3"/>
    <w:rsid w:val="00C25E99"/>
    <w:rsid w:val="00C27A4B"/>
    <w:rsid w:val="00C33070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07A5"/>
    <w:rsid w:val="00CA5702"/>
    <w:rsid w:val="00CB0760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158E0"/>
    <w:rsid w:val="00D27807"/>
    <w:rsid w:val="00D31C76"/>
    <w:rsid w:val="00D337DF"/>
    <w:rsid w:val="00D468AA"/>
    <w:rsid w:val="00D5015D"/>
    <w:rsid w:val="00D50596"/>
    <w:rsid w:val="00D53055"/>
    <w:rsid w:val="00D62BE9"/>
    <w:rsid w:val="00D744CF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644"/>
    <w:rsid w:val="00DD6B50"/>
    <w:rsid w:val="00DE4126"/>
    <w:rsid w:val="00DE6340"/>
    <w:rsid w:val="00DF08B9"/>
    <w:rsid w:val="00DF11A4"/>
    <w:rsid w:val="00DF2FB7"/>
    <w:rsid w:val="00DF4624"/>
    <w:rsid w:val="00DF5AF8"/>
    <w:rsid w:val="00E046F8"/>
    <w:rsid w:val="00E04C03"/>
    <w:rsid w:val="00E10F0B"/>
    <w:rsid w:val="00E13964"/>
    <w:rsid w:val="00E139B8"/>
    <w:rsid w:val="00E21E6F"/>
    <w:rsid w:val="00E2463E"/>
    <w:rsid w:val="00E353E2"/>
    <w:rsid w:val="00E35B53"/>
    <w:rsid w:val="00E42F8B"/>
    <w:rsid w:val="00E5062A"/>
    <w:rsid w:val="00E50738"/>
    <w:rsid w:val="00E51C12"/>
    <w:rsid w:val="00E54BCE"/>
    <w:rsid w:val="00E56968"/>
    <w:rsid w:val="00E715C1"/>
    <w:rsid w:val="00E755C8"/>
    <w:rsid w:val="00E901EA"/>
    <w:rsid w:val="00E9243C"/>
    <w:rsid w:val="00EA1464"/>
    <w:rsid w:val="00EA73F6"/>
    <w:rsid w:val="00EC1C9E"/>
    <w:rsid w:val="00EC542A"/>
    <w:rsid w:val="00F123E1"/>
    <w:rsid w:val="00F13E4C"/>
    <w:rsid w:val="00F153A9"/>
    <w:rsid w:val="00F15AC6"/>
    <w:rsid w:val="00F217C6"/>
    <w:rsid w:val="00F22CBD"/>
    <w:rsid w:val="00F24C93"/>
    <w:rsid w:val="00F4040C"/>
    <w:rsid w:val="00F55703"/>
    <w:rsid w:val="00F56514"/>
    <w:rsid w:val="00F5680E"/>
    <w:rsid w:val="00F6696F"/>
    <w:rsid w:val="00F67CD0"/>
    <w:rsid w:val="00F71175"/>
    <w:rsid w:val="00F75086"/>
    <w:rsid w:val="00FA143E"/>
    <w:rsid w:val="00FB2343"/>
    <w:rsid w:val="00FB2798"/>
    <w:rsid w:val="00FC02F8"/>
    <w:rsid w:val="00FC28A0"/>
    <w:rsid w:val="00FD3F6D"/>
    <w:rsid w:val="00FD47AB"/>
    <w:rsid w:val="00FD4BB0"/>
    <w:rsid w:val="00FD5FD2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710489-2D02-427D-88CC-09478E2C8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15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3</cp:revision>
  <cp:lastPrinted>2018-05-06T10:13:00Z</cp:lastPrinted>
  <dcterms:created xsi:type="dcterms:W3CDTF">2018-10-07T10:57:00Z</dcterms:created>
  <dcterms:modified xsi:type="dcterms:W3CDTF">2018-10-07T11:11:00Z</dcterms:modified>
</cp:coreProperties>
</file>