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D9611" w14:textId="5E9BF82A" w:rsidR="000F59E1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p w14:paraId="4082EDFB" w14:textId="77777777" w:rsidR="00DC099B" w:rsidRPr="00DC099B" w:rsidRDefault="00DC099B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 w14:paraId="4903B5C8" w14:textId="77777777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>
        <w:trPr>
          <w:trHeight w:val="369"/>
          <w:jc w:val="center"/>
        </w:trPr>
        <w:tc>
          <w:tcPr>
            <w:tcW w:w="568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123" w:type="dxa"/>
          </w:tcPr>
          <w:p w14:paraId="3B70A33F" w14:textId="77777777" w:rsidR="00B25533" w:rsidRDefault="00B25533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>
        <w:trPr>
          <w:trHeight w:val="369"/>
          <w:jc w:val="center"/>
        </w:trPr>
        <w:tc>
          <w:tcPr>
            <w:tcW w:w="568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1359E2F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</w:p>
        </w:tc>
        <w:tc>
          <w:tcPr>
            <w:tcW w:w="1123" w:type="dxa"/>
          </w:tcPr>
          <w:p w14:paraId="71022EAA" w14:textId="77777777" w:rsidR="000F59E1" w:rsidRPr="001739D2" w:rsidRDefault="00B25533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4512E5">
              <w:rPr>
                <w:rFonts w:asciiTheme="minorHAnsi" w:hAnsiTheme="minorHAnsi" w:cs="Arial"/>
                <w:szCs w:val="24"/>
              </w:rPr>
              <w:t>05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53855A00" w14:textId="77777777">
        <w:trPr>
          <w:trHeight w:val="369"/>
          <w:jc w:val="center"/>
        </w:trPr>
        <w:tc>
          <w:tcPr>
            <w:tcW w:w="568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13E45AD" w14:textId="2C853F62" w:rsidR="000F59E1" w:rsidRPr="002C4C9E" w:rsidRDefault="003E7CE4" w:rsidP="006E435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6E4357">
              <w:rPr>
                <w:rFonts w:asciiTheme="minorHAnsi" w:hAnsiTheme="minorHAnsi" w:cs="Arial"/>
                <w:szCs w:val="24"/>
              </w:rPr>
              <w:t>11 January 2018</w:t>
            </w:r>
          </w:p>
        </w:tc>
        <w:tc>
          <w:tcPr>
            <w:tcW w:w="1123" w:type="dxa"/>
          </w:tcPr>
          <w:p w14:paraId="3D03BD63" w14:textId="77777777" w:rsidR="000F59E1" w:rsidRPr="001739D2" w:rsidRDefault="003E7CE4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</w:t>
            </w:r>
            <w:r w:rsidR="004512E5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>
        <w:trPr>
          <w:trHeight w:val="369"/>
          <w:jc w:val="center"/>
        </w:trPr>
        <w:tc>
          <w:tcPr>
            <w:tcW w:w="568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3BBD4186" w14:textId="2274D168" w:rsidR="008C2200" w:rsidRDefault="00612FD2" w:rsidP="008C2200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8C2200">
              <w:rPr>
                <w:rFonts w:asciiTheme="minorHAnsi" w:hAnsiTheme="minorHAnsi" w:cs="Arial"/>
              </w:rPr>
              <w:t>Update on Kingsford Stadium Development</w:t>
            </w:r>
            <w:r w:rsidR="006E4357" w:rsidRPr="008C2200">
              <w:rPr>
                <w:rFonts w:asciiTheme="minorHAnsi" w:hAnsiTheme="minorHAnsi" w:cs="Arial"/>
              </w:rPr>
              <w:t>,</w:t>
            </w:r>
            <w:r w:rsidR="007005A4" w:rsidRPr="008C2200">
              <w:rPr>
                <w:rFonts w:asciiTheme="minorHAnsi" w:hAnsiTheme="minorHAnsi" w:cs="Arial"/>
              </w:rPr>
              <w:t xml:space="preserve"> </w:t>
            </w:r>
            <w:r w:rsidRPr="008C2200">
              <w:rPr>
                <w:rFonts w:asciiTheme="minorHAnsi" w:hAnsiTheme="minorHAnsi" w:cs="Arial"/>
              </w:rPr>
              <w:t xml:space="preserve">Pre-Determination </w:t>
            </w:r>
            <w:r w:rsidR="006E4357" w:rsidRPr="008C2200">
              <w:rPr>
                <w:rFonts w:asciiTheme="minorHAnsi" w:hAnsiTheme="minorHAnsi" w:cs="Arial"/>
              </w:rPr>
              <w:t xml:space="preserve">and Full Council </w:t>
            </w:r>
            <w:r w:rsidRPr="008C2200">
              <w:rPr>
                <w:rFonts w:asciiTheme="minorHAnsi" w:hAnsiTheme="minorHAnsi" w:cs="Arial"/>
              </w:rPr>
              <w:t>Hearing</w:t>
            </w:r>
            <w:r w:rsidR="006E4357" w:rsidRPr="008C2200">
              <w:rPr>
                <w:rFonts w:asciiTheme="minorHAnsi" w:hAnsiTheme="minorHAnsi" w:cs="Arial"/>
              </w:rPr>
              <w:t xml:space="preserve">s </w:t>
            </w:r>
          </w:p>
          <w:p w14:paraId="33B7EADE" w14:textId="7972763E" w:rsidR="007005A4" w:rsidRPr="008C2200" w:rsidRDefault="003D04D9" w:rsidP="008C2200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Specific </w:t>
            </w:r>
            <w:r w:rsidR="008C2200">
              <w:rPr>
                <w:rFonts w:asciiTheme="minorHAnsi" w:hAnsiTheme="minorHAnsi" w:cs="Arial"/>
              </w:rPr>
              <w:t>Correspondence re: above</w:t>
            </w:r>
            <w:r w:rsidR="00C25E99" w:rsidRPr="008C2200">
              <w:rPr>
                <w:rFonts w:asciiTheme="minorHAnsi" w:hAnsiTheme="minorHAnsi" w:cs="Arial"/>
              </w:rPr>
              <w:t xml:space="preserve"> </w:t>
            </w:r>
          </w:p>
          <w:p w14:paraId="7042D712" w14:textId="4BD93197" w:rsidR="00824427" w:rsidRDefault="00824427" w:rsidP="00824427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Police Short Life Working Group </w:t>
            </w:r>
            <w:r w:rsidR="003D04D9">
              <w:rPr>
                <w:rFonts w:asciiTheme="minorHAnsi" w:hAnsiTheme="minorHAnsi" w:cs="Arial"/>
              </w:rPr>
              <w:t>Update</w:t>
            </w:r>
          </w:p>
          <w:p w14:paraId="2A0BC8F2" w14:textId="0F92DCB1" w:rsidR="00C25E99" w:rsidRPr="00B737C2" w:rsidRDefault="008C2200" w:rsidP="00054368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 w:rsidRPr="009402E4">
              <w:rPr>
                <w:rFonts w:asciiTheme="minorHAnsi" w:hAnsiTheme="minorHAnsi" w:cs="Arial"/>
              </w:rPr>
              <w:t xml:space="preserve">Westhill Health and Welfare - Retirement Fair and Wellbeing Hub Groups </w:t>
            </w:r>
          </w:p>
        </w:tc>
        <w:tc>
          <w:tcPr>
            <w:tcW w:w="1123" w:type="dxa"/>
          </w:tcPr>
          <w:p w14:paraId="2128B14D" w14:textId="77777777" w:rsidR="000F59E1" w:rsidRDefault="00DC099B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6E4357">
              <w:rPr>
                <w:rFonts w:asciiTheme="minorHAnsi" w:hAnsiTheme="minorHAnsi" w:cs="Arial"/>
                <w:szCs w:val="24"/>
              </w:rPr>
              <w:t>15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>
        <w:trPr>
          <w:trHeight w:val="369"/>
          <w:jc w:val="center"/>
        </w:trPr>
        <w:tc>
          <w:tcPr>
            <w:tcW w:w="568" w:type="dxa"/>
          </w:tcPr>
          <w:p w14:paraId="5C295903" w14:textId="7AA16701" w:rsidR="000F59E1" w:rsidRPr="002C4C9E" w:rsidRDefault="00165852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14:paraId="36756B39" w14:textId="584FD009" w:rsidR="000F59E1" w:rsidRPr="001739D2" w:rsidRDefault="008C2200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</w:t>
            </w:r>
            <w:r w:rsidR="00B737C2">
              <w:rPr>
                <w:rFonts w:asciiTheme="minorHAnsi" w:hAnsiTheme="minorHAnsi" w:cs="Arial"/>
                <w:szCs w:val="24"/>
              </w:rPr>
              <w:t>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3DE8AF52" w14:textId="77777777">
        <w:trPr>
          <w:trHeight w:val="369"/>
          <w:jc w:val="center"/>
        </w:trPr>
        <w:tc>
          <w:tcPr>
            <w:tcW w:w="568" w:type="dxa"/>
          </w:tcPr>
          <w:p w14:paraId="65178D3B" w14:textId="7E78BD29" w:rsidR="00D8236D" w:rsidRPr="002C4C9E" w:rsidRDefault="00165852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5391EBFF" w14:textId="77777777"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123" w:type="dxa"/>
          </w:tcPr>
          <w:p w14:paraId="20176E21" w14:textId="5A36CB20" w:rsidR="00D8236D" w:rsidRPr="001739D2" w:rsidRDefault="004512E5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B737C2">
              <w:rPr>
                <w:rFonts w:asciiTheme="minorHAnsi" w:hAnsiTheme="minorHAnsi" w:cs="Arial"/>
                <w:szCs w:val="24"/>
              </w:rPr>
              <w:t>40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70A70CA2" w14:textId="77777777">
        <w:trPr>
          <w:trHeight w:val="369"/>
          <w:jc w:val="center"/>
        </w:trPr>
        <w:tc>
          <w:tcPr>
            <w:tcW w:w="568" w:type="dxa"/>
          </w:tcPr>
          <w:p w14:paraId="229AB3A2" w14:textId="7A16BB0A" w:rsidR="00D8236D" w:rsidRPr="002C4C9E" w:rsidRDefault="00165852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23EA1556" w14:textId="77777777"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14:paraId="664142A8" w14:textId="01F188A0" w:rsidR="00D8236D" w:rsidRPr="001739D2" w:rsidRDefault="00DC099B" w:rsidP="004512E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BF3E0B">
              <w:rPr>
                <w:rFonts w:asciiTheme="minorHAnsi" w:hAnsiTheme="minorHAnsi" w:cs="Arial"/>
                <w:szCs w:val="24"/>
              </w:rPr>
              <w:t>4</w:t>
            </w:r>
            <w:r w:rsidR="00B737C2">
              <w:rPr>
                <w:rFonts w:asciiTheme="minorHAnsi" w:hAnsiTheme="minorHAnsi" w:cs="Arial"/>
                <w:szCs w:val="24"/>
              </w:rPr>
              <w:t>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3C503C94" w14:textId="77777777">
        <w:trPr>
          <w:trHeight w:val="369"/>
          <w:jc w:val="center"/>
        </w:trPr>
        <w:tc>
          <w:tcPr>
            <w:tcW w:w="568" w:type="dxa"/>
          </w:tcPr>
          <w:p w14:paraId="539C8861" w14:textId="77777777" w:rsidR="00322B69" w:rsidRPr="002C4C9E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728CFE0" w14:textId="77777777" w:rsidR="00322B69" w:rsidRPr="002C4C9E" w:rsidRDefault="00322B69" w:rsidP="00322B69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123" w:type="dxa"/>
          </w:tcPr>
          <w:p w14:paraId="33BB87A9" w14:textId="78782674" w:rsidR="00322B69" w:rsidRPr="001739D2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B737C2">
              <w:rPr>
                <w:rFonts w:asciiTheme="minorHAnsi" w:hAnsiTheme="minorHAnsi" w:cs="Arial"/>
                <w:szCs w:val="24"/>
              </w:rPr>
              <w:t>5</w:t>
            </w:r>
            <w:r>
              <w:rPr>
                <w:rFonts w:asciiTheme="minorHAnsi" w:hAnsiTheme="minorHAnsi" w:cs="Arial"/>
                <w:szCs w:val="24"/>
              </w:rPr>
              <w:t>5pm</w:t>
            </w:r>
          </w:p>
        </w:tc>
      </w:tr>
      <w:tr w:rsidR="00322B69" w:rsidRPr="002C4C9E" w14:paraId="2A3F1557" w14:textId="77777777">
        <w:trPr>
          <w:trHeight w:val="369"/>
          <w:jc w:val="center"/>
        </w:trPr>
        <w:tc>
          <w:tcPr>
            <w:tcW w:w="568" w:type="dxa"/>
          </w:tcPr>
          <w:p w14:paraId="6725A703" w14:textId="77777777" w:rsidR="00322B69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14:paraId="2A851F45" w14:textId="77777777" w:rsidR="00322B69" w:rsidRPr="00DC099B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14:paraId="500D533C" w14:textId="77777777" w:rsidR="00322B69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8.00pm</w:t>
            </w:r>
          </w:p>
        </w:tc>
      </w:tr>
      <w:tr w:rsidR="00322B69" w:rsidRPr="002C4C9E" w14:paraId="3C74AF94" w14:textId="77777777">
        <w:trPr>
          <w:trHeight w:val="369"/>
          <w:jc w:val="center"/>
        </w:trPr>
        <w:tc>
          <w:tcPr>
            <w:tcW w:w="568" w:type="dxa"/>
          </w:tcPr>
          <w:p w14:paraId="51227DB3" w14:textId="7ACE04D1" w:rsidR="00322B69" w:rsidRDefault="00B737C2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333D26BA" w14:textId="06324DD3" w:rsidR="00322B69" w:rsidRPr="003D04D9" w:rsidRDefault="009402E4" w:rsidP="009402E4">
            <w:pPr>
              <w:spacing w:before="40" w:after="40" w:line="260" w:lineRule="atLeast"/>
              <w:rPr>
                <w:rFonts w:asciiTheme="minorHAnsi" w:hAnsiTheme="minorHAnsi" w:cs="Arial"/>
                <w:b/>
                <w:iCs/>
                <w:szCs w:val="24"/>
              </w:rPr>
            </w:pPr>
            <w:r w:rsidRPr="003D04D9">
              <w:rPr>
                <w:rFonts w:asciiTheme="minorHAnsi" w:hAnsiTheme="minorHAnsi" w:cs="Arial"/>
                <w:iCs/>
                <w:szCs w:val="24"/>
              </w:rPr>
              <w:t xml:space="preserve">Presentation </w:t>
            </w:r>
            <w:r w:rsidR="00002AC6" w:rsidRPr="003D04D9">
              <w:rPr>
                <w:rFonts w:asciiTheme="minorHAnsi" w:hAnsiTheme="minorHAnsi" w:cs="Arial"/>
                <w:iCs/>
                <w:szCs w:val="24"/>
              </w:rPr>
              <w:t>relating to Local Schools</w:t>
            </w:r>
            <w:r w:rsidR="003D04D9">
              <w:rPr>
                <w:rFonts w:asciiTheme="minorHAnsi" w:hAnsiTheme="minorHAnsi" w:cs="Arial"/>
                <w:iCs/>
                <w:szCs w:val="24"/>
              </w:rPr>
              <w:t xml:space="preserve"> Matters</w:t>
            </w:r>
          </w:p>
        </w:tc>
        <w:tc>
          <w:tcPr>
            <w:tcW w:w="1123" w:type="dxa"/>
          </w:tcPr>
          <w:p w14:paraId="4C037A39" w14:textId="77777777" w:rsidR="00322B69" w:rsidRDefault="00322B69" w:rsidP="00322B6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8.15pm</w:t>
            </w:r>
          </w:p>
        </w:tc>
      </w:tr>
      <w:tr w:rsidR="00322B69" w:rsidRPr="002C4C9E" w14:paraId="40216DAE" w14:textId="77777777">
        <w:trPr>
          <w:trHeight w:val="369"/>
          <w:jc w:val="center"/>
        </w:trPr>
        <w:tc>
          <w:tcPr>
            <w:tcW w:w="568" w:type="dxa"/>
          </w:tcPr>
          <w:p w14:paraId="6380968F" w14:textId="5B6F20E3" w:rsidR="00322B69" w:rsidRPr="002C4C9E" w:rsidRDefault="00322B69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B737C2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7A337D30" w14:textId="77777777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>Litter</w:t>
            </w:r>
          </w:p>
          <w:p w14:paraId="1C9D8076" w14:textId="77777777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Gate</w:t>
            </w:r>
            <w:r w:rsidR="003D04D9">
              <w:rPr>
                <w:rFonts w:asciiTheme="minorHAnsi" w:hAnsiTheme="minorHAnsi" w:cs="Arial"/>
                <w:szCs w:val="24"/>
              </w:rPr>
              <w:t>way</w:t>
            </w:r>
            <w:r>
              <w:rPr>
                <w:rFonts w:asciiTheme="minorHAnsi" w:hAnsiTheme="minorHAnsi" w:cs="Arial"/>
                <w:szCs w:val="24"/>
              </w:rPr>
              <w:t xml:space="preserve"> Art Project</w:t>
            </w:r>
          </w:p>
          <w:p w14:paraId="571CC4F7" w14:textId="6D1EE576" w:rsidR="00054368" w:rsidRPr="002C4C9E" w:rsidRDefault="00054368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We</w:t>
            </w:r>
            <w:r>
              <w:rPr>
                <w:rFonts w:asciiTheme="minorHAnsi" w:hAnsiTheme="minorHAnsi" w:cs="Arial"/>
              </w:rPr>
              <w:t>sthill</w:t>
            </w:r>
            <w:r>
              <w:rPr>
                <w:rFonts w:asciiTheme="minorHAnsi" w:hAnsiTheme="minorHAnsi" w:cs="Arial"/>
              </w:rPr>
              <w:t xml:space="preserve"> Art</w:t>
            </w:r>
            <w:r>
              <w:rPr>
                <w:rFonts w:asciiTheme="minorHAnsi" w:hAnsiTheme="minorHAnsi" w:cs="Arial"/>
              </w:rPr>
              <w:t xml:space="preserve"> Project</w:t>
            </w:r>
          </w:p>
        </w:tc>
        <w:tc>
          <w:tcPr>
            <w:tcW w:w="1123" w:type="dxa"/>
          </w:tcPr>
          <w:p w14:paraId="05BD097B" w14:textId="67056428" w:rsidR="00322B69" w:rsidRPr="001739D2" w:rsidRDefault="00322B69" w:rsidP="00F22CB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054368">
              <w:rPr>
                <w:rFonts w:asciiTheme="minorHAnsi" w:hAnsiTheme="minorHAnsi" w:cs="Arial"/>
                <w:szCs w:val="24"/>
              </w:rPr>
              <w:t>25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65A94ED2" w14:textId="77777777">
        <w:trPr>
          <w:trHeight w:val="369"/>
          <w:jc w:val="center"/>
        </w:trPr>
        <w:tc>
          <w:tcPr>
            <w:tcW w:w="568" w:type="dxa"/>
          </w:tcPr>
          <w:p w14:paraId="5D797650" w14:textId="78D1D4A6" w:rsidR="00322B69" w:rsidRPr="002C4C9E" w:rsidRDefault="00054368" w:rsidP="00322B69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11.</w:t>
            </w:r>
          </w:p>
        </w:tc>
        <w:tc>
          <w:tcPr>
            <w:tcW w:w="7536" w:type="dxa"/>
          </w:tcPr>
          <w:p w14:paraId="4126890B" w14:textId="2D4E8BEC" w:rsidR="00C25E99" w:rsidRPr="00C25E99" w:rsidRDefault="00054368" w:rsidP="00B737C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New WECC Constitution</w:t>
            </w:r>
          </w:p>
        </w:tc>
        <w:tc>
          <w:tcPr>
            <w:tcW w:w="1123" w:type="dxa"/>
          </w:tcPr>
          <w:p w14:paraId="7E643745" w14:textId="5CD9EDFA" w:rsidR="00322B69" w:rsidRPr="001739D2" w:rsidRDefault="00054368" w:rsidP="00F22CB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8.35pm</w:t>
            </w:r>
          </w:p>
        </w:tc>
      </w:tr>
      <w:tr w:rsidR="00054368" w:rsidRPr="002C4C9E" w14:paraId="7C9EDE9D" w14:textId="77777777">
        <w:trPr>
          <w:trHeight w:val="369"/>
          <w:jc w:val="center"/>
        </w:trPr>
        <w:tc>
          <w:tcPr>
            <w:tcW w:w="568" w:type="dxa"/>
          </w:tcPr>
          <w:p w14:paraId="50413F6B" w14:textId="2E9424D6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722AC88E" w14:textId="2FC5DB3B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</w:tc>
        <w:tc>
          <w:tcPr>
            <w:tcW w:w="1123" w:type="dxa"/>
          </w:tcPr>
          <w:p w14:paraId="6E5CE3DF" w14:textId="7E2317BA" w:rsidR="00054368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>
              <w:rPr>
                <w:rFonts w:asciiTheme="minorHAnsi" w:hAnsiTheme="minorHAnsi" w:cs="Arial"/>
                <w:szCs w:val="24"/>
              </w:rPr>
              <w:t>4</w:t>
            </w:r>
            <w:r>
              <w:rPr>
                <w:rFonts w:asciiTheme="minorHAnsi" w:hAnsiTheme="minorHAnsi" w:cs="Arial"/>
                <w:szCs w:val="24"/>
              </w:rPr>
              <w:t>5pm</w:t>
            </w:r>
          </w:p>
        </w:tc>
      </w:tr>
      <w:tr w:rsidR="00054368" w:rsidRPr="002C4C9E" w14:paraId="24379363" w14:textId="77777777">
        <w:trPr>
          <w:trHeight w:val="369"/>
          <w:jc w:val="center"/>
        </w:trPr>
        <w:tc>
          <w:tcPr>
            <w:tcW w:w="568" w:type="dxa"/>
          </w:tcPr>
          <w:p w14:paraId="2B41B8C4" w14:textId="4641FF35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7E1E62F8" w14:textId="77777777" w:rsidR="00426403" w:rsidRPr="00426403" w:rsidRDefault="00426403" w:rsidP="00426403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cs="Calibri"/>
                <w:lang w:val="en-US"/>
              </w:rPr>
              <w:t xml:space="preserve">Aberdeen City Region Strategic Transport Appraisal - Pre-Appraisal Community Council Survey </w:t>
            </w:r>
          </w:p>
          <w:p w14:paraId="39E62F38" w14:textId="762817D1" w:rsidR="00426403" w:rsidRDefault="00426403" w:rsidP="00426403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321868">
              <w:rPr>
                <w:rFonts w:asciiTheme="minorHAnsi" w:hAnsiTheme="minorHAnsi" w:cs="Arial"/>
              </w:rPr>
              <w:t>Lampposts in the Hilltop area of Westhill</w:t>
            </w:r>
            <w:r>
              <w:rPr>
                <w:rFonts w:asciiTheme="minorHAnsi" w:hAnsiTheme="minorHAnsi" w:cs="Arial"/>
              </w:rPr>
              <w:t xml:space="preserve"> </w:t>
            </w:r>
          </w:p>
          <w:p w14:paraId="7B26B48B" w14:textId="000DCD6D" w:rsidR="00426403" w:rsidRPr="00321868" w:rsidRDefault="00426403" w:rsidP="00426403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Paths for All Community Paths Active Travel Grant</w:t>
            </w:r>
          </w:p>
          <w:p w14:paraId="0E15E93A" w14:textId="697283EA" w:rsidR="00426403" w:rsidRPr="00426403" w:rsidRDefault="00426403" w:rsidP="00426403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CF608A">
              <w:rPr>
                <w:rFonts w:asciiTheme="minorHAnsi" w:hAnsiTheme="minorHAnsi" w:cs="Arial"/>
              </w:rPr>
              <w:t>W</w:t>
            </w:r>
            <w:r>
              <w:rPr>
                <w:rFonts w:asciiTheme="minorHAnsi" w:hAnsiTheme="minorHAnsi" w:cs="Arial"/>
              </w:rPr>
              <w:t>esthill &amp; District Community Sports Hub (W</w:t>
            </w:r>
            <w:r w:rsidRPr="00CF608A">
              <w:rPr>
                <w:rFonts w:asciiTheme="minorHAnsi" w:hAnsiTheme="minorHAnsi" w:cs="Arial"/>
              </w:rPr>
              <w:t>DCSH</w:t>
            </w:r>
            <w:r>
              <w:rPr>
                <w:rFonts w:asciiTheme="minorHAnsi" w:hAnsiTheme="minorHAnsi" w:cs="Arial"/>
              </w:rPr>
              <w:t>)</w:t>
            </w:r>
            <w:r w:rsidRPr="00CF608A">
              <w:rPr>
                <w:rFonts w:asciiTheme="minorHAnsi" w:hAnsiTheme="minorHAnsi" w:cs="Arial"/>
              </w:rPr>
              <w:t xml:space="preserve"> Meeting Minutes</w:t>
            </w:r>
          </w:p>
          <w:p w14:paraId="0686052D" w14:textId="77777777" w:rsidR="00426403" w:rsidRPr="00502EAA" w:rsidRDefault="00426403" w:rsidP="00426403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</w:rPr>
              <w:t xml:space="preserve">Upcoming </w:t>
            </w:r>
            <w:r w:rsidRPr="009402E4">
              <w:rPr>
                <w:rFonts w:asciiTheme="minorHAnsi" w:hAnsiTheme="minorHAnsi" w:cs="Arial"/>
              </w:rPr>
              <w:t xml:space="preserve">Meeting of </w:t>
            </w:r>
            <w:proofErr w:type="spellStart"/>
            <w:r w:rsidRPr="009402E4">
              <w:rPr>
                <w:rFonts w:asciiTheme="minorHAnsi" w:hAnsiTheme="minorHAnsi" w:cs="Arial"/>
              </w:rPr>
              <w:t>Garioch</w:t>
            </w:r>
            <w:proofErr w:type="spellEnd"/>
            <w:r w:rsidRPr="009402E4">
              <w:rPr>
                <w:rFonts w:asciiTheme="minorHAnsi" w:hAnsiTheme="minorHAnsi" w:cs="Arial"/>
              </w:rPr>
              <w:t xml:space="preserve"> Community Council Forum - 7 March 2018</w:t>
            </w:r>
          </w:p>
          <w:p w14:paraId="0F2C2657" w14:textId="27021C00" w:rsidR="00502EAA" w:rsidRPr="00AB403A" w:rsidRDefault="00426403" w:rsidP="002A2CB2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</w:rPr>
              <w:t>New WECC Constitution</w:t>
            </w:r>
            <w:bookmarkStart w:id="0" w:name="_GoBack"/>
            <w:bookmarkEnd w:id="0"/>
          </w:p>
        </w:tc>
        <w:tc>
          <w:tcPr>
            <w:tcW w:w="1123" w:type="dxa"/>
          </w:tcPr>
          <w:p w14:paraId="2BC79F50" w14:textId="4EBBFEDF" w:rsidR="00054368" w:rsidRPr="001739D2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8.50pm</w:t>
            </w:r>
          </w:p>
        </w:tc>
      </w:tr>
      <w:tr w:rsidR="00054368" w:rsidRPr="002C4C9E" w14:paraId="285BCB31" w14:textId="77777777">
        <w:trPr>
          <w:trHeight w:val="369"/>
          <w:jc w:val="center"/>
        </w:trPr>
        <w:tc>
          <w:tcPr>
            <w:tcW w:w="568" w:type="dxa"/>
          </w:tcPr>
          <w:p w14:paraId="031DEFD8" w14:textId="77777777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14:paraId="2E86F1C2" w14:textId="77777777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>
              <w:rPr>
                <w:rFonts w:asciiTheme="minorHAnsi" w:hAnsiTheme="minorHAnsi" w:cs="Arial"/>
                <w:szCs w:val="24"/>
              </w:rPr>
              <w:t>8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March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018, Holiday Inn, Westhill</w:t>
            </w:r>
          </w:p>
        </w:tc>
        <w:tc>
          <w:tcPr>
            <w:tcW w:w="1123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55B36ECD" w14:textId="07D5F69E" w:rsidR="00DF5AF8" w:rsidRPr="002C4C9E" w:rsidRDefault="00E42F8B" w:rsidP="000F59E1">
      <w:pPr>
        <w:spacing w:after="0" w:line="240" w:lineRule="atLeast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>J</w:t>
      </w:r>
      <w:r w:rsidR="00116A15">
        <w:rPr>
          <w:rFonts w:asciiTheme="minorHAnsi" w:hAnsiTheme="minorHAnsi" w:cs="Arial"/>
          <w:szCs w:val="24"/>
        </w:rPr>
        <w:t>ohn Thornton</w:t>
      </w:r>
      <w:r w:rsidR="007C70DA" w:rsidRPr="002C4C9E">
        <w:rPr>
          <w:rFonts w:asciiTheme="minorHAnsi" w:hAnsiTheme="minorHAnsi" w:cs="Arial"/>
          <w:szCs w:val="24"/>
        </w:rPr>
        <w:t xml:space="preserve"> -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</w:p>
    <w:p w14:paraId="1273F13A" w14:textId="77777777" w:rsidR="00002AC6" w:rsidRPr="00002AC6" w:rsidRDefault="00002AC6" w:rsidP="00002AC6">
      <w:pPr>
        <w:rPr>
          <w:rFonts w:asciiTheme="minorHAnsi" w:hAnsiTheme="minorHAnsi" w:cs="Arial"/>
          <w:sz w:val="24"/>
        </w:rPr>
      </w:pPr>
    </w:p>
    <w:p w14:paraId="03D3F81D" w14:textId="1384BD3A" w:rsidR="00002AC6" w:rsidRPr="00002AC6" w:rsidRDefault="00286A26" w:rsidP="00002AC6">
      <w:pPr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 xml:space="preserve"> </w:t>
      </w:r>
    </w:p>
    <w:p w14:paraId="7E6FC590" w14:textId="77777777" w:rsidR="00002AC6" w:rsidRPr="00002AC6" w:rsidRDefault="00002AC6" w:rsidP="00002AC6">
      <w:pPr>
        <w:rPr>
          <w:rFonts w:asciiTheme="minorHAnsi" w:hAnsiTheme="minorHAnsi" w:cs="Arial"/>
          <w:sz w:val="24"/>
        </w:rPr>
      </w:pPr>
    </w:p>
    <w:p w14:paraId="487034BC" w14:textId="70FD1235" w:rsidR="000F59E1" w:rsidRPr="00002AC6" w:rsidRDefault="00002AC6" w:rsidP="00002AC6">
      <w:pPr>
        <w:tabs>
          <w:tab w:val="left" w:pos="6885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EC9BD" w14:textId="77777777" w:rsidR="00843427" w:rsidRDefault="00843427" w:rsidP="000F59E1">
      <w:pPr>
        <w:spacing w:after="0" w:line="240" w:lineRule="auto"/>
      </w:pPr>
      <w:r>
        <w:separator/>
      </w:r>
    </w:p>
  </w:endnote>
  <w:endnote w:type="continuationSeparator" w:id="0">
    <w:p w14:paraId="7EBBB025" w14:textId="77777777" w:rsidR="00843427" w:rsidRDefault="00843427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EF9A3" w14:textId="58130C1D" w:rsidR="00824427" w:rsidRPr="00F22CBD" w:rsidRDefault="00F22CBD" w:rsidP="00F22CBD">
    <w:pPr>
      <w:pStyle w:val="Footer"/>
    </w:pPr>
    <w:r w:rsidRPr="005E4FA1">
      <w:rPr>
        <w:rFonts w:ascii="Arial" w:hAnsi="Arial" w:cs="Arial"/>
        <w:sz w:val="20"/>
        <w:szCs w:val="20"/>
      </w:rPr>
      <w:fldChar w:fldCharType="begin"/>
    </w:r>
    <w:r w:rsidRPr="005E4FA1">
      <w:rPr>
        <w:rFonts w:ascii="Arial" w:hAnsi="Arial" w:cs="Arial"/>
        <w:sz w:val="20"/>
        <w:szCs w:val="20"/>
      </w:rPr>
      <w:instrText xml:space="preserve"> FILENAME   \* MERGEFORMAT </w:instrText>
    </w:r>
    <w:r w:rsidRPr="005E4FA1">
      <w:rPr>
        <w:rFonts w:ascii="Arial" w:hAnsi="Arial" w:cs="Arial"/>
        <w:sz w:val="20"/>
        <w:szCs w:val="20"/>
      </w:rPr>
      <w:fldChar w:fldCharType="separate"/>
    </w:r>
    <w:r w:rsidR="00002AC6">
      <w:rPr>
        <w:rFonts w:ascii="Arial" w:hAnsi="Arial" w:cs="Arial"/>
        <w:noProof/>
        <w:sz w:val="20"/>
        <w:szCs w:val="20"/>
      </w:rPr>
      <w:t>WECC Agenda.08 February 2018.docx</w:t>
    </w:r>
    <w:r w:rsidRPr="005E4FA1">
      <w:rPr>
        <w:rFonts w:ascii="Arial" w:hAnsi="Arial" w:cs="Arial"/>
        <w:noProof/>
        <w:sz w:val="20"/>
        <w:szCs w:val="20"/>
      </w:rPr>
      <w:fldChar w:fldCharType="end"/>
    </w:r>
    <w:r w:rsidR="00983FF0">
      <w:rPr>
        <w:rFonts w:ascii="Arial" w:hAnsi="Arial" w:cs="Arial"/>
        <w:noProof/>
        <w:sz w:val="20"/>
        <w:szCs w:val="20"/>
      </w:rPr>
      <w:tab/>
    </w:r>
    <w:r w:rsidR="00983FF0">
      <w:rPr>
        <w:rFonts w:ascii="Arial" w:hAnsi="Arial" w:cs="Arial"/>
        <w:noProof/>
        <w:sz w:val="20"/>
        <w:szCs w:val="20"/>
      </w:rPr>
      <w:tab/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PAGE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2A2CB2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sz w:val="20"/>
        <w:szCs w:val="20"/>
      </w:rPr>
      <w:fldChar w:fldCharType="end"/>
    </w:r>
    <w:r w:rsidR="00983FF0" w:rsidRPr="005E4FA1">
      <w:rPr>
        <w:rFonts w:ascii="Arial" w:hAnsi="Arial" w:cs="Arial"/>
        <w:sz w:val="20"/>
        <w:szCs w:val="20"/>
      </w:rPr>
      <w:t xml:space="preserve"> of </w:t>
    </w:r>
    <w:r w:rsidR="00983FF0" w:rsidRPr="005E4FA1">
      <w:rPr>
        <w:rFonts w:ascii="Arial" w:hAnsi="Arial" w:cs="Arial"/>
        <w:sz w:val="20"/>
        <w:szCs w:val="20"/>
      </w:rPr>
      <w:fldChar w:fldCharType="begin"/>
    </w:r>
    <w:r w:rsidR="00983FF0" w:rsidRPr="005E4FA1">
      <w:rPr>
        <w:rFonts w:ascii="Arial" w:hAnsi="Arial" w:cs="Arial"/>
        <w:sz w:val="20"/>
        <w:szCs w:val="20"/>
      </w:rPr>
      <w:instrText xml:space="preserve"> NUMPAGES   \* MERGEFORMAT </w:instrText>
    </w:r>
    <w:r w:rsidR="00983FF0" w:rsidRPr="005E4FA1">
      <w:rPr>
        <w:rFonts w:ascii="Arial" w:hAnsi="Arial" w:cs="Arial"/>
        <w:sz w:val="20"/>
        <w:szCs w:val="20"/>
      </w:rPr>
      <w:fldChar w:fldCharType="separate"/>
    </w:r>
    <w:r w:rsidR="002A2CB2">
      <w:rPr>
        <w:rFonts w:ascii="Arial" w:hAnsi="Arial" w:cs="Arial"/>
        <w:noProof/>
        <w:sz w:val="20"/>
        <w:szCs w:val="20"/>
      </w:rPr>
      <w:t>1</w:t>
    </w:r>
    <w:r w:rsidR="00983FF0" w:rsidRPr="005E4FA1">
      <w:rPr>
        <w:rFonts w:ascii="Arial" w:hAnsi="Arial" w:cs="Arial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FC39A" w14:textId="77777777" w:rsidR="00843427" w:rsidRDefault="00843427" w:rsidP="000F59E1">
      <w:pPr>
        <w:spacing w:after="0" w:line="240" w:lineRule="auto"/>
      </w:pPr>
      <w:r>
        <w:separator/>
      </w:r>
    </w:p>
  </w:footnote>
  <w:footnote w:type="continuationSeparator" w:id="0">
    <w:p w14:paraId="60C9716C" w14:textId="77777777" w:rsidR="00843427" w:rsidRDefault="00843427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77777777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Thursday 8 February 2018,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9"/>
  </w:num>
  <w:num w:numId="5">
    <w:abstractNumId w:val="1"/>
  </w:num>
  <w:num w:numId="6">
    <w:abstractNumId w:val="21"/>
  </w:num>
  <w:num w:numId="7">
    <w:abstractNumId w:val="10"/>
  </w:num>
  <w:num w:numId="8">
    <w:abstractNumId w:val="17"/>
  </w:num>
  <w:num w:numId="9">
    <w:abstractNumId w:val="15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3"/>
  </w:num>
  <w:num w:numId="18">
    <w:abstractNumId w:val="11"/>
  </w:num>
  <w:num w:numId="19">
    <w:abstractNumId w:val="16"/>
  </w:num>
  <w:num w:numId="20">
    <w:abstractNumId w:val="4"/>
  </w:num>
  <w:num w:numId="21">
    <w:abstractNumId w:val="3"/>
  </w:num>
  <w:num w:numId="22">
    <w:abstractNumId w:val="13"/>
  </w:num>
  <w:num w:numId="23">
    <w:abstractNumId w:val="6"/>
  </w:num>
  <w:num w:numId="24">
    <w:abstractNumId w:val="12"/>
  </w:num>
  <w:num w:numId="25">
    <w:abstractNumId w:val="24"/>
  </w:num>
  <w:num w:numId="26">
    <w:abstractNumId w:val="20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6648"/>
    <w:rsid w:val="00043F4F"/>
    <w:rsid w:val="000441B6"/>
    <w:rsid w:val="00050CD4"/>
    <w:rsid w:val="000519F0"/>
    <w:rsid w:val="00054368"/>
    <w:rsid w:val="00064540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46D0"/>
    <w:rsid w:val="00135B02"/>
    <w:rsid w:val="00137369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7222D"/>
    <w:rsid w:val="002748CB"/>
    <w:rsid w:val="00276BFF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1868"/>
    <w:rsid w:val="00322B69"/>
    <w:rsid w:val="00324A17"/>
    <w:rsid w:val="00327014"/>
    <w:rsid w:val="00352D14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4014E1"/>
    <w:rsid w:val="00404E87"/>
    <w:rsid w:val="00410F8F"/>
    <w:rsid w:val="004242C6"/>
    <w:rsid w:val="00426403"/>
    <w:rsid w:val="00430EC6"/>
    <w:rsid w:val="004326EF"/>
    <w:rsid w:val="0043300F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309"/>
    <w:rsid w:val="004E5B6B"/>
    <w:rsid w:val="004F0E5B"/>
    <w:rsid w:val="004F6694"/>
    <w:rsid w:val="004F6FDF"/>
    <w:rsid w:val="00500676"/>
    <w:rsid w:val="0050215E"/>
    <w:rsid w:val="00502EAA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FF3"/>
    <w:rsid w:val="00592858"/>
    <w:rsid w:val="00593217"/>
    <w:rsid w:val="00593BD5"/>
    <w:rsid w:val="00597CD8"/>
    <w:rsid w:val="005A51C8"/>
    <w:rsid w:val="005B0BB6"/>
    <w:rsid w:val="005B3350"/>
    <w:rsid w:val="005B4E62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2FD2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472"/>
    <w:rsid w:val="006A163A"/>
    <w:rsid w:val="006A29D5"/>
    <w:rsid w:val="006A4B78"/>
    <w:rsid w:val="006B79F9"/>
    <w:rsid w:val="006C1F87"/>
    <w:rsid w:val="006C5BD0"/>
    <w:rsid w:val="006D0D35"/>
    <w:rsid w:val="006D12A1"/>
    <w:rsid w:val="006D2082"/>
    <w:rsid w:val="006D2D71"/>
    <w:rsid w:val="006D637C"/>
    <w:rsid w:val="006E08A3"/>
    <w:rsid w:val="006E4357"/>
    <w:rsid w:val="006E7CFB"/>
    <w:rsid w:val="006F0328"/>
    <w:rsid w:val="006F4EDC"/>
    <w:rsid w:val="006F7F25"/>
    <w:rsid w:val="007005A4"/>
    <w:rsid w:val="00701092"/>
    <w:rsid w:val="00705A5F"/>
    <w:rsid w:val="00712B30"/>
    <w:rsid w:val="00715413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3A31"/>
    <w:rsid w:val="008C2200"/>
    <w:rsid w:val="008D34F2"/>
    <w:rsid w:val="008D5B0A"/>
    <w:rsid w:val="008E0B6F"/>
    <w:rsid w:val="008E4BA4"/>
    <w:rsid w:val="008F1894"/>
    <w:rsid w:val="009163F9"/>
    <w:rsid w:val="009268B4"/>
    <w:rsid w:val="00937269"/>
    <w:rsid w:val="009372A3"/>
    <w:rsid w:val="009402E4"/>
    <w:rsid w:val="00945EB7"/>
    <w:rsid w:val="009530E9"/>
    <w:rsid w:val="009547DD"/>
    <w:rsid w:val="00960478"/>
    <w:rsid w:val="00964ECA"/>
    <w:rsid w:val="009678D4"/>
    <w:rsid w:val="00967DA3"/>
    <w:rsid w:val="00980E77"/>
    <w:rsid w:val="00983FF0"/>
    <w:rsid w:val="0099138B"/>
    <w:rsid w:val="00992489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11000"/>
    <w:rsid w:val="00B222C6"/>
    <w:rsid w:val="00B22945"/>
    <w:rsid w:val="00B25533"/>
    <w:rsid w:val="00B35F3E"/>
    <w:rsid w:val="00B40BBC"/>
    <w:rsid w:val="00B461F7"/>
    <w:rsid w:val="00B6691E"/>
    <w:rsid w:val="00B6740A"/>
    <w:rsid w:val="00B737C2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E0B"/>
    <w:rsid w:val="00BF5D35"/>
    <w:rsid w:val="00BF7848"/>
    <w:rsid w:val="00C06AD6"/>
    <w:rsid w:val="00C06BCC"/>
    <w:rsid w:val="00C06FD2"/>
    <w:rsid w:val="00C103BD"/>
    <w:rsid w:val="00C14E63"/>
    <w:rsid w:val="00C1705B"/>
    <w:rsid w:val="00C17CF3"/>
    <w:rsid w:val="00C25E99"/>
    <w:rsid w:val="00C33F3C"/>
    <w:rsid w:val="00C5338A"/>
    <w:rsid w:val="00C600F1"/>
    <w:rsid w:val="00C612A7"/>
    <w:rsid w:val="00C61C43"/>
    <w:rsid w:val="00C648B3"/>
    <w:rsid w:val="00C6524F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158E0"/>
    <w:rsid w:val="00D337DF"/>
    <w:rsid w:val="00D468AA"/>
    <w:rsid w:val="00D5015D"/>
    <w:rsid w:val="00D50596"/>
    <w:rsid w:val="00D53055"/>
    <w:rsid w:val="00D62BE9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B50"/>
    <w:rsid w:val="00DE4126"/>
    <w:rsid w:val="00DE6340"/>
    <w:rsid w:val="00DF08B9"/>
    <w:rsid w:val="00DF2FB7"/>
    <w:rsid w:val="00DF5AF8"/>
    <w:rsid w:val="00E046F8"/>
    <w:rsid w:val="00E04C03"/>
    <w:rsid w:val="00E13964"/>
    <w:rsid w:val="00E139B8"/>
    <w:rsid w:val="00E21E6F"/>
    <w:rsid w:val="00E353E2"/>
    <w:rsid w:val="00E35B53"/>
    <w:rsid w:val="00E42F8B"/>
    <w:rsid w:val="00E5062A"/>
    <w:rsid w:val="00E50738"/>
    <w:rsid w:val="00E54BCE"/>
    <w:rsid w:val="00E56968"/>
    <w:rsid w:val="00E715C1"/>
    <w:rsid w:val="00E755C8"/>
    <w:rsid w:val="00E901EA"/>
    <w:rsid w:val="00E9243C"/>
    <w:rsid w:val="00EA1464"/>
    <w:rsid w:val="00EA73F6"/>
    <w:rsid w:val="00EC1C9E"/>
    <w:rsid w:val="00EC542A"/>
    <w:rsid w:val="00F123E1"/>
    <w:rsid w:val="00F13E4C"/>
    <w:rsid w:val="00F15AC6"/>
    <w:rsid w:val="00F217C6"/>
    <w:rsid w:val="00F22CBD"/>
    <w:rsid w:val="00F55703"/>
    <w:rsid w:val="00F5680E"/>
    <w:rsid w:val="00F6696F"/>
    <w:rsid w:val="00F67CD0"/>
    <w:rsid w:val="00F71175"/>
    <w:rsid w:val="00F75086"/>
    <w:rsid w:val="00FA143E"/>
    <w:rsid w:val="00FB2343"/>
    <w:rsid w:val="00FB2798"/>
    <w:rsid w:val="00FC28A0"/>
    <w:rsid w:val="00FD3F6D"/>
    <w:rsid w:val="00FD47AB"/>
    <w:rsid w:val="00FD4BB0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8FEE8-F3FA-4730-96C2-474DD6E94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Template.dotx</Template>
  <TotalTime>983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John Thornton</cp:lastModifiedBy>
  <cp:revision>5</cp:revision>
  <cp:lastPrinted>2017-01-10T20:08:00Z</cp:lastPrinted>
  <dcterms:created xsi:type="dcterms:W3CDTF">2018-02-03T18:28:00Z</dcterms:created>
  <dcterms:modified xsi:type="dcterms:W3CDTF">2018-02-04T13:31:00Z</dcterms:modified>
</cp:coreProperties>
</file>